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EBE88F" w14:textId="101D98CF" w:rsidR="00E81978" w:rsidRDefault="00E36B2A">
      <w:pPr>
        <w:pStyle w:val="Title"/>
      </w:pPr>
      <w:sdt>
        <w:sdtPr>
          <w:alias w:val="Title:"/>
          <w:tag w:val="Title:"/>
          <w:id w:val="726351117"/>
          <w:placeholder>
            <w:docPart w:val="1C3AD83EA14B4404A9D6B229FEC655D7"/>
          </w:placeholder>
          <w:dataBinding w:prefixMappings="xmlns:ns0='http://purl.org/dc/elements/1.1/' xmlns:ns1='http://schemas.openxmlformats.org/package/2006/metadata/core-properties' " w:xpath="/ns1:coreProperties[1]/ns0:title[1]" w:storeItemID="{6C3C8BC8-F283-45AE-878A-BAB7291924A1}"/>
          <w15:appearance w15:val="hidden"/>
          <w:text w:multiLine="1"/>
        </w:sdtPr>
        <w:sdtEndPr/>
        <w:sdtContent>
          <w:r w:rsidR="00F17717">
            <w:t>Free College</w:t>
          </w:r>
        </w:sdtContent>
      </w:sdt>
    </w:p>
    <w:p w14:paraId="084587C6" w14:textId="0EC551A1" w:rsidR="00B823AA" w:rsidRDefault="00EF4929" w:rsidP="00B823AA">
      <w:pPr>
        <w:pStyle w:val="Title2"/>
      </w:pPr>
      <w:r>
        <w:t>Ariadna Fernandez</w:t>
      </w:r>
    </w:p>
    <w:p w14:paraId="6E7677E4" w14:textId="47135F7B" w:rsidR="00E81978" w:rsidRDefault="00EF4929" w:rsidP="00B823AA">
      <w:pPr>
        <w:pStyle w:val="Title2"/>
      </w:pPr>
      <w:r>
        <w:t>University of Texas at El Paso</w:t>
      </w:r>
    </w:p>
    <w:p w14:paraId="4D42D2A4" w14:textId="1797B912" w:rsidR="00EF4929" w:rsidRDefault="00EF4929" w:rsidP="00B823AA">
      <w:pPr>
        <w:pStyle w:val="Title2"/>
      </w:pPr>
    </w:p>
    <w:p w14:paraId="32A392B3" w14:textId="483FA87B" w:rsidR="00EF4929" w:rsidRDefault="00EF4929" w:rsidP="00B823AA">
      <w:pPr>
        <w:pStyle w:val="Title2"/>
      </w:pPr>
    </w:p>
    <w:p w14:paraId="4D2F4D26" w14:textId="2AAF9C2C" w:rsidR="00EF4929" w:rsidRDefault="00EF4929" w:rsidP="00B823AA">
      <w:pPr>
        <w:pStyle w:val="Title2"/>
      </w:pPr>
    </w:p>
    <w:p w14:paraId="2E071702" w14:textId="610A6517" w:rsidR="00EF4929" w:rsidRDefault="00EF4929" w:rsidP="00B823AA">
      <w:pPr>
        <w:pStyle w:val="Title2"/>
      </w:pPr>
    </w:p>
    <w:p w14:paraId="66D51A7D" w14:textId="18662646" w:rsidR="00EF4929" w:rsidRDefault="00EF4929" w:rsidP="00B823AA">
      <w:pPr>
        <w:pStyle w:val="Title2"/>
      </w:pPr>
    </w:p>
    <w:p w14:paraId="21D6FE62" w14:textId="4FE9BCDC" w:rsidR="00EF4929" w:rsidRDefault="00EF4929" w:rsidP="00B823AA">
      <w:pPr>
        <w:pStyle w:val="Title2"/>
      </w:pPr>
    </w:p>
    <w:p w14:paraId="54FF13CB" w14:textId="58A744B6" w:rsidR="00EF4929" w:rsidRDefault="00EF4929" w:rsidP="00B823AA">
      <w:pPr>
        <w:pStyle w:val="Title2"/>
      </w:pPr>
    </w:p>
    <w:p w14:paraId="2403DE86" w14:textId="437C7D71" w:rsidR="00EF4929" w:rsidRDefault="00EF4929" w:rsidP="00B823AA">
      <w:pPr>
        <w:pStyle w:val="Title2"/>
      </w:pPr>
    </w:p>
    <w:p w14:paraId="19E52BD3" w14:textId="07CEF3FB" w:rsidR="00EF4929" w:rsidRDefault="00EF4929" w:rsidP="00B823AA">
      <w:pPr>
        <w:pStyle w:val="Title2"/>
      </w:pPr>
    </w:p>
    <w:p w14:paraId="29728BBF" w14:textId="2A67F4A1" w:rsidR="00EF4929" w:rsidRDefault="00EF4929" w:rsidP="00B823AA">
      <w:pPr>
        <w:pStyle w:val="Title2"/>
      </w:pPr>
    </w:p>
    <w:p w14:paraId="20216255" w14:textId="466443B8" w:rsidR="00EF4929" w:rsidRDefault="00EF4929" w:rsidP="00D75CFE">
      <w:pPr>
        <w:pStyle w:val="Title2"/>
        <w:jc w:val="left"/>
      </w:pPr>
    </w:p>
    <w:p w14:paraId="0F86C377" w14:textId="7D46D007" w:rsidR="00D75CFE" w:rsidRDefault="00D75CFE" w:rsidP="00D75CFE">
      <w:pPr>
        <w:pStyle w:val="Title2"/>
        <w:jc w:val="left"/>
      </w:pPr>
    </w:p>
    <w:p w14:paraId="20A79FE5" w14:textId="59ADD7B3" w:rsidR="00960CCE" w:rsidRDefault="00960CCE" w:rsidP="00D75CFE">
      <w:pPr>
        <w:pStyle w:val="Title2"/>
        <w:jc w:val="left"/>
      </w:pPr>
    </w:p>
    <w:p w14:paraId="7D38E11D" w14:textId="0A2115BE" w:rsidR="00960CCE" w:rsidRDefault="00960CCE" w:rsidP="00D75CFE">
      <w:pPr>
        <w:pStyle w:val="Title2"/>
        <w:jc w:val="left"/>
      </w:pPr>
    </w:p>
    <w:p w14:paraId="324BC568" w14:textId="77777777" w:rsidR="00960CCE" w:rsidRDefault="00960CCE" w:rsidP="00D75CFE">
      <w:pPr>
        <w:pStyle w:val="Title2"/>
        <w:jc w:val="left"/>
      </w:pPr>
    </w:p>
    <w:p w14:paraId="25362C68" w14:textId="42C578E4" w:rsidR="00EF4929" w:rsidRDefault="00EF4929" w:rsidP="00B823AA">
      <w:pPr>
        <w:pStyle w:val="Title2"/>
      </w:pPr>
    </w:p>
    <w:p w14:paraId="27532FDB" w14:textId="05D8FD2A" w:rsidR="00EF4929" w:rsidRDefault="00EF4929" w:rsidP="00EF4929">
      <w:pPr>
        <w:pStyle w:val="Title2"/>
        <w:ind w:firstLine="720"/>
      </w:pPr>
      <w:r>
        <w:lastRenderedPageBreak/>
        <w:t>Abstract</w:t>
      </w:r>
    </w:p>
    <w:p w14:paraId="7CE2917A" w14:textId="4B4619C8" w:rsidR="00960C8A" w:rsidRDefault="0024168A" w:rsidP="00EA70ED">
      <w:pPr>
        <w:pStyle w:val="NoSpacing"/>
        <w:ind w:firstLine="720"/>
        <w:jc w:val="both"/>
      </w:pPr>
      <w:r>
        <w:t>As time pass, having a higher education it’s viewed as an important characteristic that will help people to have a higher percentage of success in their lives. Some people agree with having higher and free education for everyone, but others disagree with it. Further, a debate about whether free college should exist or not is a controversial argument regarding the points of view from different people and democrats arguing what would be best for the people and the government. Free college exists in some areas of the world, creating the option of following the same example as other countries that provide free college for students such as in Germany. This report will focus on what is free college, will talk about the inflation, the global impact of free college, and some outcomes will be provided if having or not having free college</w:t>
      </w:r>
      <w:r w:rsidR="009E301E">
        <w:t xml:space="preserve"> would benefit everyone or would impact in a negatively way </w:t>
      </w:r>
      <w:r w:rsidR="000C2719">
        <w:t>to the society.</w:t>
      </w:r>
    </w:p>
    <w:p w14:paraId="17E25CBD" w14:textId="7074E75B" w:rsidR="00EF4929" w:rsidRDefault="00EF4929" w:rsidP="00EA70ED">
      <w:pPr>
        <w:pStyle w:val="Title2"/>
        <w:ind w:firstLine="720"/>
        <w:jc w:val="both"/>
      </w:pPr>
    </w:p>
    <w:p w14:paraId="4FDC899D" w14:textId="5A983A1B" w:rsidR="00EF4929" w:rsidRDefault="00EF4929" w:rsidP="00EA70ED">
      <w:pPr>
        <w:pStyle w:val="Title2"/>
        <w:ind w:firstLine="720"/>
        <w:jc w:val="both"/>
      </w:pPr>
    </w:p>
    <w:p w14:paraId="1CF9F122" w14:textId="3BA4583A" w:rsidR="00EF4929" w:rsidRDefault="00EF4929" w:rsidP="00EA70ED">
      <w:pPr>
        <w:pStyle w:val="Title2"/>
        <w:ind w:firstLine="720"/>
        <w:jc w:val="both"/>
      </w:pPr>
    </w:p>
    <w:p w14:paraId="2AD98FB9" w14:textId="776B8033" w:rsidR="00EF4929" w:rsidRDefault="00EF4929" w:rsidP="00EA70ED">
      <w:pPr>
        <w:pStyle w:val="Title2"/>
        <w:ind w:firstLine="720"/>
        <w:jc w:val="both"/>
      </w:pPr>
    </w:p>
    <w:p w14:paraId="118C4583" w14:textId="6FD1F346" w:rsidR="00EF4929" w:rsidRDefault="00EF4929" w:rsidP="00EA70ED">
      <w:pPr>
        <w:pStyle w:val="Title2"/>
        <w:jc w:val="both"/>
      </w:pPr>
    </w:p>
    <w:p w14:paraId="646EC0A9" w14:textId="77777777" w:rsidR="00212433" w:rsidRDefault="00212433" w:rsidP="00EA70ED">
      <w:pPr>
        <w:pStyle w:val="Title2"/>
        <w:jc w:val="both"/>
      </w:pPr>
    </w:p>
    <w:p w14:paraId="4EB5FBBC" w14:textId="368742B3" w:rsidR="009E301E" w:rsidRDefault="009E301E" w:rsidP="00EA70ED">
      <w:pPr>
        <w:pStyle w:val="Title2"/>
        <w:jc w:val="both"/>
      </w:pPr>
    </w:p>
    <w:p w14:paraId="7E1699FA" w14:textId="441DFA90" w:rsidR="009E301E" w:rsidRDefault="009E301E" w:rsidP="00EA70ED">
      <w:pPr>
        <w:pStyle w:val="Title2"/>
        <w:jc w:val="both"/>
      </w:pPr>
    </w:p>
    <w:p w14:paraId="02485D9C" w14:textId="2D3BDBCD" w:rsidR="00212433" w:rsidRDefault="00212433" w:rsidP="00EA70ED">
      <w:pPr>
        <w:pStyle w:val="Title2"/>
        <w:jc w:val="both"/>
      </w:pPr>
    </w:p>
    <w:p w14:paraId="6C6C0ECE" w14:textId="0880E2AF" w:rsidR="00212433" w:rsidRDefault="00212433" w:rsidP="00EA70ED">
      <w:pPr>
        <w:pStyle w:val="Title2"/>
        <w:jc w:val="both"/>
      </w:pPr>
    </w:p>
    <w:p w14:paraId="4AE1CDEC" w14:textId="6BDE3C06" w:rsidR="00212433" w:rsidRDefault="00212433" w:rsidP="00EA70ED">
      <w:pPr>
        <w:pStyle w:val="Title2"/>
        <w:jc w:val="both"/>
      </w:pPr>
    </w:p>
    <w:p w14:paraId="47B195E9" w14:textId="77777777" w:rsidR="00823CEF" w:rsidRDefault="00823CEF" w:rsidP="00EA70ED">
      <w:pPr>
        <w:pStyle w:val="Title2"/>
        <w:jc w:val="both"/>
      </w:pPr>
    </w:p>
    <w:p w14:paraId="3B92E4C0" w14:textId="5049AFB4" w:rsidR="004C527E" w:rsidRPr="002F4315" w:rsidRDefault="004C527E" w:rsidP="00EA70ED">
      <w:pPr>
        <w:pStyle w:val="Title2"/>
        <w:ind w:firstLine="720"/>
      </w:pPr>
      <w:r w:rsidRPr="002F4315">
        <w:lastRenderedPageBreak/>
        <w:t>Free College</w:t>
      </w:r>
    </w:p>
    <w:p w14:paraId="1796CBEF" w14:textId="06732131" w:rsidR="007B5DC6" w:rsidRDefault="007B5DC6" w:rsidP="00EA70ED">
      <w:pPr>
        <w:pStyle w:val="Title2"/>
        <w:ind w:firstLine="720"/>
        <w:jc w:val="both"/>
      </w:pPr>
      <w:r w:rsidRPr="007B5DC6">
        <w:t>In today's world it is important and, in most jobs, required to have a college degree if people want to be employed; having a higher education gives a huge chance to succeed in work and life. Over the years, education and knowledge have been the foundation of all inventions and advances in the world because studying is the effect that influences people to do new tasks. Therefore, the concept to make college free has been developed to provide education to a larger group of people, creating a debate between the people who believe that free college would benefit everyone and the people who think the opposite of that.</w:t>
      </w:r>
      <w:r>
        <w:t xml:space="preserve"> </w:t>
      </w:r>
      <w:r w:rsidR="00C250FD">
        <w:t>On the other hand, providing a free education ca</w:t>
      </w:r>
      <w:r w:rsidR="001A3DD4">
        <w:t xml:space="preserve">n increase inequality between </w:t>
      </w:r>
      <w:r w:rsidR="006B6ABC">
        <w:t>low-income families and rich people; if the federal government provides education for free states will simply allow college spending to soar (</w:t>
      </w:r>
      <w:proofErr w:type="spellStart"/>
      <w:r w:rsidR="006B6ABC">
        <w:t>Yglesias</w:t>
      </w:r>
      <w:proofErr w:type="spellEnd"/>
      <w:r w:rsidR="006B6ABC">
        <w:t xml:space="preserve">, 2019). </w:t>
      </w:r>
      <w:r w:rsidR="00877F88">
        <w:t xml:space="preserve">Arguments vary between the people and their own experiences, but it has become a </w:t>
      </w:r>
      <w:r w:rsidR="002F6545">
        <w:t>more noticeable argument</w:t>
      </w:r>
      <w:r w:rsidR="00877F88">
        <w:t xml:space="preserve"> between democrats and</w:t>
      </w:r>
      <w:r w:rsidR="002F6545">
        <w:t>/or</w:t>
      </w:r>
      <w:r w:rsidR="00877F88">
        <w:t xml:space="preserve"> </w:t>
      </w:r>
      <w:r w:rsidR="002F6545">
        <w:t>Scientific’s thoughts.</w:t>
      </w:r>
      <w:r w:rsidR="00C250FD">
        <w:t xml:space="preserve"> With the use of </w:t>
      </w:r>
      <w:r w:rsidR="00C603DC">
        <w:t xml:space="preserve">a </w:t>
      </w:r>
      <w:r w:rsidR="00C250FD">
        <w:t>variety of sources on the topic of free college, this</w:t>
      </w:r>
      <w:r w:rsidR="009E301E">
        <w:t xml:space="preserve"> paper will include what is free college, will talk about the inflation of tuition and books, the global impact of free college, and some outcomes will be provided if having or not having free college.</w:t>
      </w:r>
    </w:p>
    <w:p w14:paraId="6292ECEE" w14:textId="6C272D8C" w:rsidR="006A19F8" w:rsidRDefault="006A19F8" w:rsidP="006A19F8">
      <w:pPr>
        <w:pStyle w:val="Title2"/>
        <w:ind w:firstLine="720"/>
      </w:pPr>
      <w:r>
        <w:t xml:space="preserve">History of college </w:t>
      </w:r>
    </w:p>
    <w:p w14:paraId="360B405B" w14:textId="15D8F0B8" w:rsidR="006A19F8" w:rsidRDefault="006A19F8" w:rsidP="006A19F8">
      <w:pPr>
        <w:pStyle w:val="Title2"/>
        <w:jc w:val="both"/>
      </w:pPr>
      <w:r>
        <w:tab/>
        <w:t xml:space="preserve">The first educational institution on the world was the University of Bologna, Italy and </w:t>
      </w:r>
      <w:r w:rsidR="008B1940">
        <w:t xml:space="preserve">after Europeans began to arrive to the United States the first </w:t>
      </w:r>
      <w:r>
        <w:t>university</w:t>
      </w:r>
      <w:r w:rsidR="008B1940">
        <w:t xml:space="preserve"> was</w:t>
      </w:r>
      <w:r>
        <w:t xml:space="preserve"> found in the United States</w:t>
      </w:r>
      <w:r w:rsidR="008B1940">
        <w:t>, called</w:t>
      </w:r>
      <w:r>
        <w:t xml:space="preserve"> </w:t>
      </w:r>
      <w:r w:rsidR="008B1940">
        <w:t xml:space="preserve">Harvard College found in 1636 in Cambridge (Cleary, 2019). It was found to provide education to the people going into minister, and after the American Revolution </w:t>
      </w:r>
      <w:r w:rsidR="00F954C5">
        <w:t xml:space="preserve">universities included education for those who were going into medicine and law (Cleary, 2019). As the world develop, the educational system did too, such as proving education for agriculture, engineering, </w:t>
      </w:r>
      <w:r w:rsidR="00F954C5">
        <w:lastRenderedPageBreak/>
        <w:t xml:space="preserve">teaching, etc. The federal government implemented to name the universities after the </w:t>
      </w:r>
      <w:r w:rsidR="00DA20DE">
        <w:t>name of the state and city.</w:t>
      </w:r>
    </w:p>
    <w:p w14:paraId="3E9788AD" w14:textId="44D4874C" w:rsidR="00800FF0" w:rsidRDefault="00800FF0" w:rsidP="006A19F8">
      <w:pPr>
        <w:pStyle w:val="Title2"/>
        <w:jc w:val="both"/>
      </w:pPr>
      <w:r>
        <w:tab/>
        <w:t>Universities provide educational system to obtain a higher degree such as a bachelors, masters, and/or doctoral in the same university</w:t>
      </w:r>
      <w:r w:rsidR="00174B28">
        <w:t>,</w:t>
      </w:r>
      <w:r>
        <w:t xml:space="preserve"> but not all </w:t>
      </w:r>
      <w:r w:rsidR="003A383A">
        <w:t>provide a higher education.</w:t>
      </w:r>
      <w:r w:rsidR="00174B28">
        <w:t xml:space="preserve"> Each one has its own unique administrative structure </w:t>
      </w:r>
      <w:r w:rsidR="00D63B30">
        <w:t>and others give a free education which began in</w:t>
      </w:r>
      <w:r w:rsidR="0062373C">
        <w:t xml:space="preserve"> 1847 in Baruch College (Sherman, 2016), the first free college. After this situation the idea of free college didn’t have much </w:t>
      </w:r>
      <w:r w:rsidR="00B651A8">
        <w:t>attention,</w:t>
      </w:r>
      <w:r w:rsidR="0062373C">
        <w:t xml:space="preserve"> but people and democrats began to </w:t>
      </w:r>
      <w:r w:rsidR="00B651A8">
        <w:t>talk</w:t>
      </w:r>
      <w:r w:rsidR="0062373C">
        <w:t xml:space="preserve"> about this idea which now has become noticeable in deb</w:t>
      </w:r>
      <w:r w:rsidR="00B651A8">
        <w:t xml:space="preserve">ates. The importance of knowing where all </w:t>
      </w:r>
      <w:r w:rsidR="00DD72CB">
        <w:t>this educational institution</w:t>
      </w:r>
      <w:r w:rsidR="00B651A8">
        <w:t xml:space="preserve"> come from is to have a better understanding towards education and its past.</w:t>
      </w:r>
    </w:p>
    <w:p w14:paraId="353EA92C" w14:textId="03BC9CF7" w:rsidR="001C1E02" w:rsidRPr="007C31D1" w:rsidRDefault="001C1E02" w:rsidP="00EA70ED">
      <w:pPr>
        <w:pStyle w:val="Title2"/>
        <w:ind w:firstLine="720"/>
      </w:pPr>
      <w:r w:rsidRPr="007C31D1">
        <w:t>What is Free College?</w:t>
      </w:r>
    </w:p>
    <w:p w14:paraId="1AC65548" w14:textId="5DBB1C63" w:rsidR="00F42C85" w:rsidRDefault="00F42C85" w:rsidP="00EA70ED">
      <w:pPr>
        <w:pStyle w:val="Title2"/>
        <w:ind w:firstLine="720"/>
        <w:jc w:val="both"/>
      </w:pPr>
      <w:r w:rsidRPr="00F42C85">
        <w:t>Free college is defined as covering students' tuition and fees without covering personal expenses such as personal supplies, transportation, housing, and books. It can also be defined as the opportunity for low-income families to have a higher education, "twenty states offer some form of higher education without the cost of tuition, according to the Campaign for Free College Tuition</w:t>
      </w:r>
      <w:r>
        <w:t>” (</w:t>
      </w:r>
      <w:r w:rsidRPr="00F42C85">
        <w:t>Mercado, 2019). This is an example of a contribution from the government that there are still states that provide support to students to have a free college career, such as the GI Bill which allowed veterans to have free education at universities with no cost to them after World War Two.</w:t>
      </w:r>
      <w:r>
        <w:t xml:space="preserve"> </w:t>
      </w:r>
      <w:r w:rsidRPr="00F42C85">
        <w:t>Implementing a free education would facilitate things for low-income families to have an education and it would produce a larger number of citizens with higher education within the states. Therefore, having a higher education reintroduces the concept of public good to education discourse, it could decrease the number of debts by students, and the percentage of students graduating college could increase (</w:t>
      </w:r>
      <w:proofErr w:type="spellStart"/>
      <w:r w:rsidRPr="00F42C85">
        <w:t>Cottom</w:t>
      </w:r>
      <w:proofErr w:type="spellEnd"/>
      <w:r w:rsidRPr="00F42C85">
        <w:t xml:space="preserve">, 2015). Free college is an argument that has been </w:t>
      </w:r>
      <w:r w:rsidRPr="00F42C85">
        <w:lastRenderedPageBreak/>
        <w:t>debatable over the years and has not concluded to anything yet, but this argument is becoming a controversy between people.</w:t>
      </w:r>
    </w:p>
    <w:p w14:paraId="6E3CF414" w14:textId="2F536A44" w:rsidR="00A1119B" w:rsidRDefault="00A1119B" w:rsidP="00EA70ED">
      <w:pPr>
        <w:pStyle w:val="Title2"/>
        <w:ind w:firstLine="720"/>
      </w:pPr>
      <w:r>
        <w:t>Inflation on College</w:t>
      </w:r>
    </w:p>
    <w:p w14:paraId="780B1F42" w14:textId="4C5DFE88" w:rsidR="00A1119B" w:rsidRDefault="00A1119B" w:rsidP="00EA70ED">
      <w:pPr>
        <w:pStyle w:val="Title2"/>
        <w:ind w:firstLine="720"/>
        <w:jc w:val="both"/>
        <w:rPr>
          <w:rFonts w:ascii="Times New Roman" w:hAnsi="Times New Roman" w:cs="Times New Roman"/>
          <w:color w:val="000000"/>
          <w:shd w:val="clear" w:color="auto" w:fill="FFFFFF"/>
        </w:rPr>
      </w:pPr>
      <w:r w:rsidRPr="00A1119B">
        <w:rPr>
          <w:rFonts w:ascii="Times New Roman" w:hAnsi="Times New Roman" w:cs="Times New Roman"/>
          <w:color w:val="000000"/>
          <w:shd w:val="clear" w:color="auto" w:fill="FFFFFF"/>
        </w:rPr>
        <w:t>Tuition and fees vary from college to college, as in ranked</w:t>
      </w:r>
      <w:r w:rsidR="00C36599">
        <w:rPr>
          <w:rFonts w:ascii="Times New Roman" w:hAnsi="Times New Roman" w:cs="Times New Roman"/>
          <w:color w:val="000000"/>
          <w:shd w:val="clear" w:color="auto" w:fill="FFFFFF"/>
        </w:rPr>
        <w:t>,</w:t>
      </w:r>
      <w:r w:rsidRPr="00A1119B">
        <w:rPr>
          <w:rFonts w:ascii="Times New Roman" w:hAnsi="Times New Roman" w:cs="Times New Roman"/>
          <w:color w:val="000000"/>
          <w:shd w:val="clear" w:color="auto" w:fill="FFFFFF"/>
        </w:rPr>
        <w:t xml:space="preserve"> private national colleges the average tuition and fees for the 2019-2020 school year were $41,426, for the state residents’ public colleges were $11,260 and $27,120 for out-of-state students at state schools (Powell, 2019). The amount of tuition was expected to increase more than 200 % since 1988</w:t>
      </w:r>
      <w:r w:rsidR="00976482">
        <w:rPr>
          <w:rFonts w:ascii="Times New Roman" w:hAnsi="Times New Roman" w:cs="Times New Roman"/>
          <w:color w:val="000000"/>
          <w:shd w:val="clear" w:color="auto" w:fill="FFFFFF"/>
        </w:rPr>
        <w:t xml:space="preserve"> </w:t>
      </w:r>
      <w:r w:rsidRPr="00A1119B">
        <w:rPr>
          <w:rFonts w:ascii="Times New Roman" w:hAnsi="Times New Roman" w:cs="Times New Roman"/>
          <w:color w:val="000000"/>
          <w:shd w:val="clear" w:color="auto" w:fill="FFFFFF"/>
        </w:rPr>
        <w:t>(Network, 2019), and it increased as time passed because universities needed to invest that tuition money on the needs of the university</w:t>
      </w:r>
      <w:r w:rsidR="00976482">
        <w:rPr>
          <w:rFonts w:ascii="Times New Roman" w:hAnsi="Times New Roman" w:cs="Times New Roman"/>
          <w:color w:val="000000"/>
          <w:shd w:val="clear" w:color="auto" w:fill="FFFFFF"/>
        </w:rPr>
        <w:t xml:space="preserve"> or owners wanted more money</w:t>
      </w:r>
      <w:r w:rsidRPr="00A1119B">
        <w:rPr>
          <w:rFonts w:ascii="Times New Roman" w:hAnsi="Times New Roman" w:cs="Times New Roman"/>
          <w:color w:val="000000"/>
          <w:shd w:val="clear" w:color="auto" w:fill="FFFFFF"/>
        </w:rPr>
        <w:t>. In fact, “in-state tuition prices among public National Universities grew by 63% over a 12-year period from 2008 to 2019"</w:t>
      </w:r>
      <w:r w:rsidR="00976482">
        <w:rPr>
          <w:rFonts w:ascii="Times New Roman" w:hAnsi="Times New Roman" w:cs="Times New Roman"/>
          <w:color w:val="000000"/>
          <w:shd w:val="clear" w:color="auto" w:fill="FFFFFF"/>
        </w:rPr>
        <w:t xml:space="preserve"> </w:t>
      </w:r>
      <w:r w:rsidRPr="00A1119B">
        <w:rPr>
          <w:rFonts w:ascii="Times New Roman" w:hAnsi="Times New Roman" w:cs="Times New Roman"/>
          <w:color w:val="000000"/>
          <w:shd w:val="clear" w:color="auto" w:fill="FFFFFF"/>
        </w:rPr>
        <w:t xml:space="preserve">(Powell, 2019), because tuition money is to provide benefits, guidance for students, and centers or other types of help so college students would not struggle throughout their experience and career in the university. </w:t>
      </w:r>
    </w:p>
    <w:p w14:paraId="5F8C8709" w14:textId="156D4EDA" w:rsidR="005F70B0" w:rsidRDefault="005F70B0" w:rsidP="00EA70ED">
      <w:pPr>
        <w:pStyle w:val="Title2"/>
        <w:ind w:firstLine="720"/>
        <w:jc w:val="both"/>
        <w:rPr>
          <w:rFonts w:ascii="Times New Roman" w:hAnsi="Times New Roman" w:cs="Times New Roman"/>
          <w:shd w:val="clear" w:color="auto" w:fill="FFFFFF"/>
        </w:rPr>
      </w:pPr>
      <w:r w:rsidRPr="005F70B0">
        <w:rPr>
          <w:rFonts w:ascii="Times New Roman" w:hAnsi="Times New Roman" w:cs="Times New Roman"/>
          <w:shd w:val="clear" w:color="auto" w:fill="FFFFFF"/>
        </w:rPr>
        <w:t>Furthermore, students have to manage on buying their materials for their classes, students in a two-year college paid an average of $1,440 for books and supplies, and students in four-year public college paid a little less in books and supplies of an average of $1,240 in the 2018 and 2019 school</w:t>
      </w:r>
      <w:r>
        <w:rPr>
          <w:rFonts w:ascii="Times New Roman" w:hAnsi="Times New Roman" w:cs="Times New Roman"/>
          <w:shd w:val="clear" w:color="auto" w:fill="FFFFFF"/>
        </w:rPr>
        <w:t xml:space="preserve"> year</w:t>
      </w:r>
      <w:r w:rsidRPr="005F70B0">
        <w:rPr>
          <w:rFonts w:ascii="Times New Roman" w:hAnsi="Times New Roman" w:cs="Times New Roman"/>
          <w:shd w:val="clear" w:color="auto" w:fill="FFFFFF"/>
        </w:rPr>
        <w:t xml:space="preserve"> </w:t>
      </w:r>
      <w:r>
        <w:rPr>
          <w:rFonts w:ascii="Times New Roman" w:hAnsi="Times New Roman" w:cs="Times New Roman"/>
          <w:shd w:val="clear" w:color="auto" w:fill="FFFFFF"/>
        </w:rPr>
        <w:t>(</w:t>
      </w:r>
      <w:r w:rsidRPr="005F70B0">
        <w:rPr>
          <w:rFonts w:ascii="Times New Roman" w:hAnsi="Times New Roman" w:cs="Times New Roman"/>
          <w:shd w:val="clear" w:color="auto" w:fill="FFFFFF"/>
        </w:rPr>
        <w:t xml:space="preserve">Mercado, 2019). </w:t>
      </w:r>
      <w:r w:rsidR="00976482">
        <w:rPr>
          <w:rFonts w:ascii="Times New Roman" w:hAnsi="Times New Roman" w:cs="Times New Roman"/>
          <w:shd w:val="clear" w:color="auto" w:fill="FFFFFF"/>
        </w:rPr>
        <w:t xml:space="preserve">Students will be responsible for obtaining their own material whether applying for scholarships or working, but either way </w:t>
      </w:r>
      <w:r w:rsidR="009F092C">
        <w:rPr>
          <w:rFonts w:ascii="Times New Roman" w:hAnsi="Times New Roman" w:cs="Times New Roman"/>
          <w:shd w:val="clear" w:color="auto" w:fill="FFFFFF"/>
        </w:rPr>
        <w:t>they are responsible to graduate if college is been given free</w:t>
      </w:r>
      <w:r w:rsidR="00976482">
        <w:rPr>
          <w:rFonts w:ascii="Times New Roman" w:hAnsi="Times New Roman" w:cs="Times New Roman"/>
          <w:shd w:val="clear" w:color="auto" w:fill="FFFFFF"/>
        </w:rPr>
        <w:t xml:space="preserve">. </w:t>
      </w:r>
      <w:r w:rsidRPr="005F70B0">
        <w:rPr>
          <w:rFonts w:ascii="Times New Roman" w:hAnsi="Times New Roman" w:cs="Times New Roman"/>
          <w:shd w:val="clear" w:color="auto" w:fill="FFFFFF"/>
        </w:rPr>
        <w:t>Overall, the cost of attendance does not give an accurate amount of money of how much a student would pay</w:t>
      </w:r>
      <w:r w:rsidR="00E469EB">
        <w:rPr>
          <w:rFonts w:ascii="Times New Roman" w:hAnsi="Times New Roman" w:cs="Times New Roman"/>
          <w:shd w:val="clear" w:color="auto" w:fill="FFFFFF"/>
        </w:rPr>
        <w:t>;</w:t>
      </w:r>
      <w:r w:rsidRPr="005F70B0">
        <w:rPr>
          <w:rFonts w:ascii="Times New Roman" w:hAnsi="Times New Roman" w:cs="Times New Roman"/>
          <w:shd w:val="clear" w:color="auto" w:fill="FFFFFF"/>
        </w:rPr>
        <w:t xml:space="preserve"> it varies in the career of the student and its needs or privileges.</w:t>
      </w:r>
    </w:p>
    <w:p w14:paraId="4A2CABDC" w14:textId="0F2EA881" w:rsidR="00424AAE" w:rsidRPr="007C31D1" w:rsidRDefault="00061BF1" w:rsidP="00EA70ED">
      <w:pPr>
        <w:pStyle w:val="Title2"/>
        <w:ind w:firstLine="720"/>
        <w:rPr>
          <w:rFonts w:ascii="Times New Roman" w:hAnsi="Times New Roman" w:cs="Times New Roman"/>
          <w:color w:val="000000"/>
          <w:shd w:val="clear" w:color="auto" w:fill="FFFFFF"/>
        </w:rPr>
      </w:pPr>
      <w:r w:rsidRPr="007C31D1">
        <w:rPr>
          <w:rFonts w:ascii="Times New Roman" w:hAnsi="Times New Roman" w:cs="Times New Roman"/>
          <w:color w:val="000000"/>
          <w:shd w:val="clear" w:color="auto" w:fill="FFFFFF"/>
        </w:rPr>
        <w:t>What is the Global Impact of Free College?</w:t>
      </w:r>
    </w:p>
    <w:p w14:paraId="042ED431" w14:textId="4049F6FC" w:rsidR="006B6ABC" w:rsidRDefault="008157A6" w:rsidP="00C250FD">
      <w:pPr>
        <w:pStyle w:val="Title2"/>
        <w:ind w:firstLine="720"/>
        <w:jc w:val="both"/>
        <w:rPr>
          <w:rFonts w:ascii="Times New Roman" w:hAnsi="Times New Roman" w:cs="Times New Roman"/>
        </w:rPr>
      </w:pPr>
      <w:r w:rsidRPr="008157A6">
        <w:rPr>
          <w:rFonts w:ascii="Times New Roman" w:hAnsi="Times New Roman" w:cs="Times New Roman"/>
        </w:rPr>
        <w:t>The impact that free college has had is in Germany, Sweden, Norway, Brazil, Ireland, and other countries</w:t>
      </w:r>
      <w:r w:rsidR="00174B28">
        <w:rPr>
          <w:rFonts w:ascii="Times New Roman" w:hAnsi="Times New Roman" w:cs="Times New Roman"/>
        </w:rPr>
        <w:t>, mostly European countries,</w:t>
      </w:r>
      <w:r w:rsidRPr="008157A6">
        <w:rPr>
          <w:rFonts w:ascii="Times New Roman" w:hAnsi="Times New Roman" w:cs="Times New Roman"/>
        </w:rPr>
        <w:t xml:space="preserve"> </w:t>
      </w:r>
      <w:r w:rsidR="00174B28">
        <w:rPr>
          <w:rFonts w:ascii="Times New Roman" w:hAnsi="Times New Roman" w:cs="Times New Roman"/>
        </w:rPr>
        <w:t>provide</w:t>
      </w:r>
      <w:r w:rsidRPr="008157A6">
        <w:rPr>
          <w:rFonts w:ascii="Times New Roman" w:hAnsi="Times New Roman" w:cs="Times New Roman"/>
        </w:rPr>
        <w:t xml:space="preserve"> opportunities for every student to have higher education (Akhtar, 2019). As US students struggle to pay college, students from other countries </w:t>
      </w:r>
      <w:r w:rsidRPr="008157A6">
        <w:rPr>
          <w:rFonts w:ascii="Times New Roman" w:hAnsi="Times New Roman" w:cs="Times New Roman"/>
        </w:rPr>
        <w:lastRenderedPageBreak/>
        <w:t>don’t pay anything to attend college. Having free college is different between countries and nations. Therefore the impact free college has is different such as that having free college will create inequality between students and families, it will increase universities’ cost on tuition, it will increase taxes because money has to come from somewhere, younger generations won’t know how to handle finances, college may not seem as important to the society, and more people will go to college causing an increasement in fees and a waitlist for students to get enrolled ( Andersen, 2019).</w:t>
      </w:r>
      <w:r w:rsidR="0002225F">
        <w:rPr>
          <w:rFonts w:ascii="Times New Roman" w:hAnsi="Times New Roman" w:cs="Times New Roman"/>
        </w:rPr>
        <w:t xml:space="preserve"> This are some possible negative outcomes of offering free college to every citizen, which is why it creates a debate between democrats in the United States in recent years. </w:t>
      </w:r>
    </w:p>
    <w:p w14:paraId="18C07CA6" w14:textId="7104C7EC" w:rsidR="00AC7ED5" w:rsidRDefault="00CE04EB" w:rsidP="00AC7ED5">
      <w:pPr>
        <w:jc w:val="both"/>
      </w:pPr>
      <w:r w:rsidRPr="00CE04EB">
        <w:t>In a debate between democrats, Amy Klobuchar, say she’s not a magic genie who can just give money to everyone, although the federal government’s ability to create and spend money is how the financial system works (</w:t>
      </w:r>
      <w:proofErr w:type="spellStart"/>
      <w:r w:rsidRPr="00CE04EB">
        <w:t>Yglesias</w:t>
      </w:r>
      <w:proofErr w:type="spellEnd"/>
      <w:r w:rsidRPr="00CE04EB">
        <w:t>, 2019). While the financial system does contribute to facilitating students’ entrance to universities financially, it still changes the economy by raising taxes to be able and pay universities. It’s a debate that cleaves two philosophically different approaches to politics; hoarding scarce resources for the most efficient uses and vision of public luxury in which needs to be decided exactly who gets what (</w:t>
      </w:r>
      <w:proofErr w:type="spellStart"/>
      <w:r w:rsidRPr="00CE04EB">
        <w:t>Yglesias</w:t>
      </w:r>
      <w:proofErr w:type="spellEnd"/>
      <w:r w:rsidRPr="00CE04EB">
        <w:t>, 2019), therefore creating inequality between students. As well, the percentage of students entering universities will grow and it would create a waitlist and be in the university could reduce the passion of students who wanted to be enrolled, which could make students not value the opportunity to improve in education since they have received everything without experiencing the struggle.</w:t>
      </w:r>
    </w:p>
    <w:p w14:paraId="6AC1DEF9" w14:textId="19B4FB91" w:rsidR="004B2D7D" w:rsidRDefault="00ED3F6C" w:rsidP="004B2D7D">
      <w:pPr>
        <w:jc w:val="both"/>
      </w:pPr>
      <w:r w:rsidRPr="00ED3F6C">
        <w:t xml:space="preserve">In conclusion, free college is now considered to be applied to educational institutions, but it has produced a big debate in theory that might not mean much in practice over several years. Free college is now a controversial argument in which it can have several outcomes, whether positive or negative outcomes, to the society, the government, and universities. While in some </w:t>
      </w:r>
      <w:r w:rsidRPr="00ED3F6C">
        <w:lastRenderedPageBreak/>
        <w:t>countries there is already a free higher education for students, European countries, and in other countries such as in the United States which are still debating over this concept. Overall, whether having free college or not is up to the government and universities, because they know what would work and not damage the economy, society, and the country.</w:t>
      </w:r>
    </w:p>
    <w:p w14:paraId="7A49CAC3" w14:textId="28575470" w:rsidR="00C3759C" w:rsidRDefault="004B2D7D" w:rsidP="004B2D7D">
      <w:pPr>
        <w:jc w:val="both"/>
      </w:pPr>
      <w:r>
        <w:t xml:space="preserve"> </w:t>
      </w:r>
    </w:p>
    <w:p w14:paraId="394F20C2" w14:textId="2BA884AD" w:rsidR="00DD72CB" w:rsidRDefault="00DD72CB" w:rsidP="004B2D7D">
      <w:pPr>
        <w:jc w:val="both"/>
      </w:pPr>
    </w:p>
    <w:p w14:paraId="7AF69E49" w14:textId="569E59D5" w:rsidR="00DD72CB" w:rsidRDefault="00DD72CB" w:rsidP="00DD72CB">
      <w:pPr>
        <w:ind w:firstLine="0"/>
        <w:jc w:val="both"/>
      </w:pPr>
    </w:p>
    <w:p w14:paraId="13E91606" w14:textId="6FFEAF41" w:rsidR="00B53DAA" w:rsidRDefault="00B53DAA" w:rsidP="00DD72CB">
      <w:pPr>
        <w:ind w:firstLine="0"/>
        <w:jc w:val="both"/>
      </w:pPr>
    </w:p>
    <w:p w14:paraId="189650F8" w14:textId="59ACF36A" w:rsidR="00B53DAA" w:rsidRDefault="00B53DAA" w:rsidP="00DD72CB">
      <w:pPr>
        <w:ind w:firstLine="0"/>
        <w:jc w:val="both"/>
      </w:pPr>
    </w:p>
    <w:p w14:paraId="5B03019F" w14:textId="1D6221FB" w:rsidR="00B53DAA" w:rsidRDefault="00B53DAA" w:rsidP="00DD72CB">
      <w:pPr>
        <w:ind w:firstLine="0"/>
        <w:jc w:val="both"/>
      </w:pPr>
    </w:p>
    <w:p w14:paraId="58BE5F44" w14:textId="1A599FAD" w:rsidR="00B53DAA" w:rsidRDefault="00B53DAA" w:rsidP="00DD72CB">
      <w:pPr>
        <w:ind w:firstLine="0"/>
        <w:jc w:val="both"/>
      </w:pPr>
    </w:p>
    <w:p w14:paraId="7B4F7FDE" w14:textId="33E9678D" w:rsidR="00B53DAA" w:rsidRDefault="00B53DAA" w:rsidP="00DD72CB">
      <w:pPr>
        <w:ind w:firstLine="0"/>
        <w:jc w:val="both"/>
      </w:pPr>
    </w:p>
    <w:p w14:paraId="1C366876" w14:textId="6E524158" w:rsidR="00B53DAA" w:rsidRDefault="00B53DAA" w:rsidP="00DD72CB">
      <w:pPr>
        <w:ind w:firstLine="0"/>
        <w:jc w:val="both"/>
      </w:pPr>
    </w:p>
    <w:p w14:paraId="64A1BBF0" w14:textId="2BB3C07A" w:rsidR="00B53DAA" w:rsidRDefault="00B53DAA" w:rsidP="00DD72CB">
      <w:pPr>
        <w:ind w:firstLine="0"/>
        <w:jc w:val="both"/>
      </w:pPr>
    </w:p>
    <w:p w14:paraId="29EBDD71" w14:textId="589AF8B6" w:rsidR="00B53DAA" w:rsidRDefault="00B53DAA" w:rsidP="00DD72CB">
      <w:pPr>
        <w:ind w:firstLine="0"/>
        <w:jc w:val="both"/>
      </w:pPr>
    </w:p>
    <w:p w14:paraId="4C4454F4" w14:textId="747BF1A0" w:rsidR="00B53DAA" w:rsidRDefault="00B53DAA" w:rsidP="00DD72CB">
      <w:pPr>
        <w:ind w:firstLine="0"/>
        <w:jc w:val="both"/>
      </w:pPr>
    </w:p>
    <w:p w14:paraId="51F170EC" w14:textId="3685F9DB" w:rsidR="00B53DAA" w:rsidRDefault="00B53DAA" w:rsidP="00DD72CB">
      <w:pPr>
        <w:ind w:firstLine="0"/>
        <w:jc w:val="both"/>
      </w:pPr>
    </w:p>
    <w:p w14:paraId="6A9B0AF2" w14:textId="01756633" w:rsidR="00B53DAA" w:rsidRDefault="00B53DAA" w:rsidP="00DD72CB">
      <w:pPr>
        <w:ind w:firstLine="0"/>
        <w:jc w:val="both"/>
      </w:pPr>
    </w:p>
    <w:p w14:paraId="0FDE749E" w14:textId="77777777" w:rsidR="00806201" w:rsidRDefault="00806201" w:rsidP="00DD72CB">
      <w:pPr>
        <w:ind w:firstLine="0"/>
        <w:jc w:val="both"/>
      </w:pPr>
    </w:p>
    <w:p w14:paraId="67C51144" w14:textId="0E343B4B" w:rsidR="00B53DAA" w:rsidRDefault="00B53DAA" w:rsidP="00DD72CB">
      <w:pPr>
        <w:ind w:firstLine="0"/>
        <w:jc w:val="both"/>
      </w:pPr>
    </w:p>
    <w:p w14:paraId="04D35AB5" w14:textId="77777777" w:rsidR="00B53DAA" w:rsidRDefault="00B53DAA" w:rsidP="00DD72CB">
      <w:pPr>
        <w:ind w:firstLine="0"/>
        <w:jc w:val="both"/>
      </w:pPr>
    </w:p>
    <w:p w14:paraId="00724C94" w14:textId="02D0DC7F" w:rsidR="00DD72CB" w:rsidRDefault="00DD72CB" w:rsidP="004B2D7D">
      <w:pPr>
        <w:jc w:val="both"/>
      </w:pPr>
    </w:p>
    <w:p w14:paraId="21A7A73D" w14:textId="77777777" w:rsidR="00823CEF" w:rsidRPr="00E95737" w:rsidRDefault="00823CEF" w:rsidP="004B2D7D">
      <w:pPr>
        <w:jc w:val="both"/>
      </w:pPr>
      <w:bookmarkStart w:id="0" w:name="_GoBack"/>
      <w:bookmarkEnd w:id="0"/>
    </w:p>
    <w:p w14:paraId="4902E671" w14:textId="7106C266" w:rsidR="007B787A" w:rsidRPr="00B83660" w:rsidRDefault="004B2D7D" w:rsidP="007B787A">
      <w:pPr>
        <w:pStyle w:val="Bibliography"/>
        <w:jc w:val="center"/>
        <w:rPr>
          <w:rStyle w:val="normaltextrun"/>
          <w:shd w:val="clear" w:color="auto" w:fill="FFFFFF"/>
        </w:rPr>
      </w:pPr>
      <w:r>
        <w:rPr>
          <w:rStyle w:val="normaltextrun"/>
          <w:shd w:val="clear" w:color="auto" w:fill="FFFFFF"/>
        </w:rPr>
        <w:lastRenderedPageBreak/>
        <w:t>R</w:t>
      </w:r>
      <w:r w:rsidR="00BC64E5" w:rsidRPr="00B83660">
        <w:rPr>
          <w:rStyle w:val="normaltextrun"/>
          <w:shd w:val="clear" w:color="auto" w:fill="FFFFFF"/>
        </w:rPr>
        <w:t>eferences</w:t>
      </w:r>
    </w:p>
    <w:p w14:paraId="504CD32F" w14:textId="51AD6031" w:rsidR="00BB055E" w:rsidRPr="00BB055E" w:rsidRDefault="00BB055E" w:rsidP="00BB055E">
      <w:pPr>
        <w:pStyle w:val="NormalWeb"/>
        <w:shd w:val="clear" w:color="auto" w:fill="FFFFFF"/>
        <w:spacing w:after="173"/>
        <w:ind w:left="450" w:hanging="720"/>
        <w:rPr>
          <w:color w:val="000000" w:themeColor="text1"/>
        </w:rPr>
      </w:pPr>
      <w:r w:rsidRPr="00BB055E">
        <w:rPr>
          <w:color w:val="000000" w:themeColor="text1"/>
        </w:rPr>
        <w:t>Akhtar, A. (2019). 7 countries where higher education is free. Retrieved</w:t>
      </w:r>
      <w:r w:rsidR="001303C1">
        <w:rPr>
          <w:color w:val="000000" w:themeColor="text1"/>
        </w:rPr>
        <w:t xml:space="preserve"> from </w:t>
      </w:r>
      <w:hyperlink r:id="rId9" w:tgtFrame="_blank" w:history="1">
        <w:r w:rsidRPr="00BB055E">
          <w:rPr>
            <w:rStyle w:val="Hyperlink"/>
            <w:color w:val="000000" w:themeColor="text1"/>
            <w:u w:val="none"/>
          </w:rPr>
          <w:t>https://www.businessinsider.com/countries-with-free-higher-education-no-tuition-college</w:t>
        </w:r>
      </w:hyperlink>
      <w:r w:rsidR="001303C1">
        <w:rPr>
          <w:color w:val="000000" w:themeColor="text1"/>
        </w:rPr>
        <w:t>.</w:t>
      </w:r>
    </w:p>
    <w:p w14:paraId="2E4E8A6B" w14:textId="01DB2B26" w:rsidR="00BB055E" w:rsidRPr="00BB055E" w:rsidRDefault="00BB055E" w:rsidP="00BB055E">
      <w:pPr>
        <w:pStyle w:val="NormalWeb"/>
        <w:shd w:val="clear" w:color="auto" w:fill="FFFFFF"/>
        <w:spacing w:after="173"/>
        <w:ind w:left="450" w:hanging="720"/>
        <w:rPr>
          <w:color w:val="000000" w:themeColor="text1"/>
        </w:rPr>
      </w:pPr>
      <w:r w:rsidRPr="00BB055E">
        <w:rPr>
          <w:color w:val="000000" w:themeColor="text1"/>
        </w:rPr>
        <w:t xml:space="preserve">Anderson, E. (2019, November 13,). Should </w:t>
      </w:r>
      <w:r w:rsidR="009A0F24">
        <w:rPr>
          <w:color w:val="000000" w:themeColor="text1"/>
        </w:rPr>
        <w:t>C</w:t>
      </w:r>
      <w:r w:rsidRPr="00BB055E">
        <w:rPr>
          <w:color w:val="000000" w:themeColor="text1"/>
        </w:rPr>
        <w:t xml:space="preserve">ollege </w:t>
      </w:r>
      <w:r w:rsidR="009A0F24">
        <w:rPr>
          <w:color w:val="000000" w:themeColor="text1"/>
        </w:rPr>
        <w:t>B</w:t>
      </w:r>
      <w:r w:rsidRPr="00BB055E">
        <w:rPr>
          <w:color w:val="000000" w:themeColor="text1"/>
        </w:rPr>
        <w:t xml:space="preserve">e </w:t>
      </w:r>
      <w:r w:rsidR="009A0F24">
        <w:rPr>
          <w:color w:val="000000" w:themeColor="text1"/>
        </w:rPr>
        <w:t>F</w:t>
      </w:r>
      <w:r w:rsidRPr="00BB055E">
        <w:rPr>
          <w:color w:val="000000" w:themeColor="text1"/>
        </w:rPr>
        <w:t xml:space="preserve">ree: Pros and </w:t>
      </w:r>
      <w:r w:rsidR="009A0F24">
        <w:rPr>
          <w:color w:val="000000" w:themeColor="text1"/>
        </w:rPr>
        <w:t>C</w:t>
      </w:r>
      <w:r w:rsidRPr="00BB055E">
        <w:rPr>
          <w:color w:val="000000" w:themeColor="text1"/>
        </w:rPr>
        <w:t>ons - college raptor. Retrieved from </w:t>
      </w:r>
      <w:hyperlink r:id="rId10" w:tgtFrame="_blank" w:history="1">
        <w:r w:rsidRPr="00BB055E">
          <w:rPr>
            <w:rStyle w:val="Hyperlink"/>
            <w:color w:val="000000" w:themeColor="text1"/>
            <w:u w:val="none"/>
          </w:rPr>
          <w:t>https://www.collegeraptor.com/find-colleges/articles/affordability-college-cost/pros-cons-tuition-free-college/</w:t>
        </w:r>
      </w:hyperlink>
      <w:r w:rsidR="001303C1">
        <w:rPr>
          <w:color w:val="000000" w:themeColor="text1"/>
        </w:rPr>
        <w:t>.</w:t>
      </w:r>
    </w:p>
    <w:p w14:paraId="1620E445" w14:textId="4D57F37D" w:rsidR="00BB055E" w:rsidRPr="00BB055E" w:rsidRDefault="00BB055E" w:rsidP="00BB055E">
      <w:pPr>
        <w:pStyle w:val="NormalWeb"/>
        <w:shd w:val="clear" w:color="auto" w:fill="FFFFFF"/>
        <w:spacing w:after="173"/>
        <w:ind w:left="450" w:hanging="720"/>
        <w:rPr>
          <w:color w:val="000000" w:themeColor="text1"/>
        </w:rPr>
      </w:pPr>
      <w:r w:rsidRPr="00BB055E">
        <w:rPr>
          <w:color w:val="000000" w:themeColor="text1"/>
        </w:rPr>
        <w:t>Cleary University. (2019). History of higher education in the U.</w:t>
      </w:r>
      <w:r w:rsidR="009A0F24">
        <w:rPr>
          <w:color w:val="000000" w:themeColor="text1"/>
        </w:rPr>
        <w:t>S.</w:t>
      </w:r>
      <w:r w:rsidRPr="00BB055E">
        <w:rPr>
          <w:color w:val="000000" w:themeColor="text1"/>
        </w:rPr>
        <w:t xml:space="preserve"> Retrieved from </w:t>
      </w:r>
      <w:hyperlink r:id="rId11" w:tgtFrame="_blank" w:history="1">
        <w:r w:rsidRPr="00BB055E">
          <w:rPr>
            <w:rStyle w:val="Hyperlink"/>
            <w:color w:val="000000" w:themeColor="text1"/>
            <w:u w:val="none"/>
          </w:rPr>
          <w:t>https://www.cleary.edu/international/history-of-he/</w:t>
        </w:r>
      </w:hyperlink>
      <w:r w:rsidR="001303C1">
        <w:rPr>
          <w:color w:val="000000" w:themeColor="text1"/>
        </w:rPr>
        <w:t>.</w:t>
      </w:r>
    </w:p>
    <w:p w14:paraId="06E1E3CA" w14:textId="603E4112" w:rsidR="00BB055E" w:rsidRPr="00BB055E" w:rsidRDefault="00BB055E" w:rsidP="00BB055E">
      <w:pPr>
        <w:pStyle w:val="NormalWeb"/>
        <w:shd w:val="clear" w:color="auto" w:fill="FFFFFF"/>
        <w:spacing w:after="173"/>
        <w:ind w:left="450" w:hanging="720"/>
        <w:rPr>
          <w:color w:val="000000" w:themeColor="text1"/>
        </w:rPr>
      </w:pPr>
      <w:r w:rsidRPr="00BB055E">
        <w:rPr>
          <w:color w:val="000000" w:themeColor="text1"/>
        </w:rPr>
        <w:t>CNN Wire. (2019, April 22,). Democratic candidates tackle free college ahead of 2020.</w:t>
      </w:r>
      <w:r w:rsidRPr="00BB055E">
        <w:rPr>
          <w:i/>
          <w:iCs/>
          <w:color w:val="000000" w:themeColor="text1"/>
        </w:rPr>
        <w:t> CNN Wire</w:t>
      </w:r>
      <w:r w:rsidRPr="00BB055E">
        <w:rPr>
          <w:color w:val="000000" w:themeColor="text1"/>
        </w:rPr>
        <w:t> Retrieved f</w:t>
      </w:r>
      <w:r w:rsidRPr="001303C1">
        <w:rPr>
          <w:color w:val="000000" w:themeColor="text1"/>
        </w:rPr>
        <w:t>rom </w:t>
      </w:r>
      <w:hyperlink r:id="rId12" w:history="1">
        <w:r w:rsidR="001303C1" w:rsidRPr="001303C1">
          <w:rPr>
            <w:rStyle w:val="Hyperlink"/>
            <w:color w:val="000000" w:themeColor="text1"/>
            <w:u w:val="none"/>
          </w:rPr>
          <w:t xml:space="preserve">https://0-link-gale-com.lib.uep.edu/apps/doc/A583157946/ </w:t>
        </w:r>
        <w:proofErr w:type="spellStart"/>
        <w:r w:rsidR="001303C1" w:rsidRPr="001303C1">
          <w:rPr>
            <w:rStyle w:val="Hyperlink"/>
            <w:color w:val="000000" w:themeColor="text1"/>
            <w:u w:val="none"/>
          </w:rPr>
          <w:t>OVIC?u</w:t>
        </w:r>
        <w:proofErr w:type="spellEnd"/>
        <w:r w:rsidR="001303C1" w:rsidRPr="001303C1">
          <w:rPr>
            <w:rStyle w:val="Hyperlink"/>
            <w:color w:val="000000" w:themeColor="text1"/>
            <w:u w:val="none"/>
          </w:rPr>
          <w:t>=txshracd2603&amp;sid=</w:t>
        </w:r>
        <w:proofErr w:type="spellStart"/>
        <w:r w:rsidR="001303C1" w:rsidRPr="001303C1">
          <w:rPr>
            <w:rStyle w:val="Hyperlink"/>
            <w:color w:val="000000" w:themeColor="text1"/>
            <w:u w:val="none"/>
          </w:rPr>
          <w:t>OVIC&amp;xid</w:t>
        </w:r>
        <w:proofErr w:type="spellEnd"/>
        <w:r w:rsidR="001303C1" w:rsidRPr="001303C1">
          <w:rPr>
            <w:rStyle w:val="Hyperlink"/>
            <w:color w:val="000000" w:themeColor="text1"/>
            <w:u w:val="none"/>
          </w:rPr>
          <w:t>=87177276</w:t>
        </w:r>
      </w:hyperlink>
      <w:r w:rsidR="001303C1">
        <w:rPr>
          <w:color w:val="000000" w:themeColor="text1"/>
        </w:rPr>
        <w:t>.</w:t>
      </w:r>
    </w:p>
    <w:p w14:paraId="091B5CDA" w14:textId="77777777" w:rsidR="001303C1" w:rsidRDefault="00BB055E" w:rsidP="001303C1">
      <w:pPr>
        <w:pStyle w:val="NormalWeb"/>
        <w:shd w:val="clear" w:color="auto" w:fill="FFFFFF"/>
        <w:spacing w:after="173"/>
        <w:ind w:left="450" w:hanging="720"/>
        <w:rPr>
          <w:color w:val="000000" w:themeColor="text1"/>
        </w:rPr>
      </w:pPr>
      <w:proofErr w:type="spellStart"/>
      <w:r w:rsidRPr="00BB055E">
        <w:rPr>
          <w:color w:val="000000" w:themeColor="text1"/>
        </w:rPr>
        <w:t>Cottom</w:t>
      </w:r>
      <w:proofErr w:type="spellEnd"/>
      <w:r w:rsidRPr="00BB055E">
        <w:rPr>
          <w:color w:val="000000" w:themeColor="text1"/>
        </w:rPr>
        <w:t>, T. M. M. (2015). Why free college is necessary. Retrieved</w:t>
      </w:r>
      <w:r w:rsidR="001303C1">
        <w:rPr>
          <w:color w:val="000000" w:themeColor="text1"/>
        </w:rPr>
        <w:t xml:space="preserve"> from </w:t>
      </w:r>
      <w:hyperlink r:id="rId13" w:history="1">
        <w:r w:rsidR="001303C1" w:rsidRPr="001303C1">
          <w:rPr>
            <w:rStyle w:val="Hyperlink"/>
            <w:color w:val="000000" w:themeColor="text1"/>
            <w:u w:val="none"/>
          </w:rPr>
          <w:t>https://www.dissentmagazine.org/article/tressie-mcmillan-cottom-why-free-college-necessary</w:t>
        </w:r>
      </w:hyperlink>
      <w:r w:rsidR="001303C1">
        <w:rPr>
          <w:color w:val="000000" w:themeColor="text1"/>
        </w:rPr>
        <w:t>.</w:t>
      </w:r>
    </w:p>
    <w:p w14:paraId="587D5C98" w14:textId="33D8394F" w:rsidR="00BB055E" w:rsidRPr="001303C1" w:rsidRDefault="00BB055E" w:rsidP="001303C1">
      <w:pPr>
        <w:pStyle w:val="NormalWeb"/>
        <w:shd w:val="clear" w:color="auto" w:fill="FFFFFF"/>
        <w:spacing w:after="173"/>
        <w:ind w:left="450" w:hanging="720"/>
        <w:rPr>
          <w:color w:val="000000" w:themeColor="text1"/>
        </w:rPr>
      </w:pPr>
      <w:r w:rsidRPr="00BB055E">
        <w:rPr>
          <w:color w:val="000000" w:themeColor="text1"/>
          <w:shd w:val="clear" w:color="auto" w:fill="FFFFFF"/>
        </w:rPr>
        <w:t>Powell, F., &amp; Kerr, E. (2019, September 18). What You Need to Know About College Tuition Costs. Retrieved from https://www.usnews.com/education/best-colleges/paying-for-college/articles/what-you-need-to-know-about-college-tuition-costs.</w:t>
      </w:r>
    </w:p>
    <w:p w14:paraId="666EDB5B" w14:textId="79F686EB" w:rsidR="00BB055E" w:rsidRPr="00BB055E" w:rsidRDefault="00BB055E" w:rsidP="00BB055E">
      <w:pPr>
        <w:pStyle w:val="NormalWeb"/>
        <w:shd w:val="clear" w:color="auto" w:fill="FFFFFF"/>
        <w:spacing w:after="173"/>
        <w:ind w:left="450" w:hanging="720"/>
        <w:rPr>
          <w:color w:val="000000" w:themeColor="text1"/>
        </w:rPr>
      </w:pPr>
      <w:r w:rsidRPr="00BB055E">
        <w:rPr>
          <w:color w:val="000000" w:themeColor="text1"/>
        </w:rPr>
        <w:t xml:space="preserve">The Learning </w:t>
      </w:r>
      <w:r w:rsidR="00A068FC">
        <w:rPr>
          <w:color w:val="000000" w:themeColor="text1"/>
        </w:rPr>
        <w:t>Network</w:t>
      </w:r>
      <w:r w:rsidRPr="00BB055E">
        <w:rPr>
          <w:color w:val="000000" w:themeColor="text1"/>
        </w:rPr>
        <w:t>. (2019, Sept 20,). Should college be free? Retrieved from ://</w:t>
      </w:r>
      <w:hyperlink r:id="rId14" w:tgtFrame="_blank" w:history="1">
        <w:r w:rsidRPr="00BB055E">
          <w:rPr>
            <w:rStyle w:val="Hyperlink"/>
            <w:color w:val="000000" w:themeColor="text1"/>
            <w:u w:val="none"/>
          </w:rPr>
          <w:t>www.nytimes.com/2019/09/20/learning/should-college-be-free.html</w:t>
        </w:r>
      </w:hyperlink>
      <w:r w:rsidR="001303C1">
        <w:rPr>
          <w:color w:val="000000" w:themeColor="text1"/>
        </w:rPr>
        <w:t>.</w:t>
      </w:r>
    </w:p>
    <w:p w14:paraId="786CA105" w14:textId="0A90F455" w:rsidR="00BB055E" w:rsidRPr="00870EC5" w:rsidRDefault="00BB055E" w:rsidP="001303C1">
      <w:pPr>
        <w:pStyle w:val="NormalWeb"/>
        <w:shd w:val="clear" w:color="auto" w:fill="FFFFFF"/>
        <w:spacing w:after="173"/>
        <w:ind w:left="450" w:hanging="720"/>
        <w:rPr>
          <w:color w:val="000000" w:themeColor="text1"/>
        </w:rPr>
      </w:pPr>
      <w:r w:rsidRPr="00BB055E">
        <w:rPr>
          <w:color w:val="000000" w:themeColor="text1"/>
        </w:rPr>
        <w:lastRenderedPageBreak/>
        <w:t>Washington Post. (2016, October 21,). A better idea than free college?</w:t>
      </w:r>
      <w:r w:rsidRPr="00BB055E">
        <w:rPr>
          <w:i/>
          <w:iCs/>
          <w:color w:val="000000" w:themeColor="text1"/>
        </w:rPr>
        <w:t> Washington Post</w:t>
      </w:r>
      <w:r w:rsidRPr="00BB055E">
        <w:rPr>
          <w:color w:val="000000" w:themeColor="text1"/>
        </w:rPr>
        <w:t xml:space="preserve"> Retrieved </w:t>
      </w:r>
      <w:r w:rsidRPr="00870EC5">
        <w:rPr>
          <w:color w:val="000000" w:themeColor="text1"/>
        </w:rPr>
        <w:t>from </w:t>
      </w:r>
      <w:hyperlink r:id="rId15" w:history="1">
        <w:r w:rsidR="00870EC5" w:rsidRPr="00870EC5">
          <w:rPr>
            <w:rStyle w:val="Hyperlink"/>
            <w:color w:val="000000" w:themeColor="text1"/>
            <w:u w:val="none"/>
          </w:rPr>
          <w:t>https://0-link-gale-com.lib.utep.edu/apps/doc/A467316199/GPS?u=txshracd2603 &amp;sid=GPS&amp;xid=2abc9b8d</w:t>
        </w:r>
      </w:hyperlink>
      <w:r w:rsidR="001303C1" w:rsidRPr="00870EC5">
        <w:rPr>
          <w:color w:val="000000" w:themeColor="text1"/>
        </w:rPr>
        <w:t>.</w:t>
      </w:r>
    </w:p>
    <w:p w14:paraId="2F9FC35D" w14:textId="618997A7" w:rsidR="00B30BCB" w:rsidRPr="00BB055E" w:rsidRDefault="00B30BCB" w:rsidP="00BB055E">
      <w:pPr>
        <w:pStyle w:val="Title2"/>
        <w:ind w:left="720" w:hanging="720"/>
        <w:jc w:val="left"/>
        <w:rPr>
          <w:rFonts w:ascii="Times New Roman" w:hAnsi="Times New Roman" w:cs="Times New Roman"/>
          <w:color w:val="000000" w:themeColor="text1"/>
          <w:shd w:val="clear" w:color="auto" w:fill="FFFFFF"/>
        </w:rPr>
      </w:pPr>
      <w:proofErr w:type="spellStart"/>
      <w:r w:rsidRPr="00BB055E">
        <w:rPr>
          <w:rStyle w:val="spellingerror"/>
          <w:rFonts w:ascii="Times New Roman" w:hAnsi="Times New Roman" w:cs="Times New Roman"/>
          <w:color w:val="000000" w:themeColor="text1"/>
          <w:shd w:val="clear" w:color="auto" w:fill="FFFFFF"/>
        </w:rPr>
        <w:t>Yglesias</w:t>
      </w:r>
      <w:proofErr w:type="spellEnd"/>
      <w:r w:rsidRPr="00BB055E">
        <w:rPr>
          <w:rStyle w:val="normaltextrun"/>
          <w:rFonts w:ascii="Times New Roman" w:hAnsi="Times New Roman" w:cs="Times New Roman"/>
          <w:color w:val="000000" w:themeColor="text1"/>
          <w:shd w:val="clear" w:color="auto" w:fill="FFFFFF"/>
        </w:rPr>
        <w:t>, M. (2019, June 24). Democrats' ongoing argument about free college, explained. Retrieved from https://www.vox.com/2019/6/24/18677785/democrats-free-college-sanders-warren-biden.</w:t>
      </w:r>
      <w:r w:rsidRPr="00BB055E">
        <w:rPr>
          <w:rStyle w:val="eop"/>
          <w:rFonts w:ascii="Times New Roman" w:hAnsi="Times New Roman" w:cs="Times New Roman"/>
          <w:color w:val="000000" w:themeColor="text1"/>
          <w:shd w:val="clear" w:color="auto" w:fill="FFFFFF"/>
        </w:rPr>
        <w:t> </w:t>
      </w:r>
    </w:p>
    <w:sectPr w:rsidR="00B30BCB" w:rsidRPr="00BB055E">
      <w:headerReference w:type="default" r:id="rId16"/>
      <w:headerReference w:type="first" r:id="rId17"/>
      <w:footnotePr>
        <w:pos w:val="beneathText"/>
      </w:footnotePr>
      <w:pgSz w:w="12240" w:h="15840"/>
      <w:pgMar w:top="1440" w:right="1440" w:bottom="1440" w:left="1440" w:header="720" w:footer="720" w:gutter="0"/>
      <w:cols w:space="720"/>
      <w:titlePg/>
      <w:docGrid w:linePitch="360"/>
      <w15:footnoteColumns w:val="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B9585A" w14:textId="77777777" w:rsidR="00E36B2A" w:rsidRDefault="00E36B2A">
      <w:pPr>
        <w:spacing w:line="240" w:lineRule="auto"/>
      </w:pPr>
      <w:r>
        <w:separator/>
      </w:r>
    </w:p>
    <w:p w14:paraId="0B7F3177" w14:textId="77777777" w:rsidR="00E36B2A" w:rsidRDefault="00E36B2A"/>
  </w:endnote>
  <w:endnote w:type="continuationSeparator" w:id="0">
    <w:p w14:paraId="7C42DDDC" w14:textId="77777777" w:rsidR="00E36B2A" w:rsidRDefault="00E36B2A">
      <w:pPr>
        <w:spacing w:line="240" w:lineRule="auto"/>
      </w:pPr>
      <w:r>
        <w:continuationSeparator/>
      </w:r>
    </w:p>
    <w:p w14:paraId="2C463D9B" w14:textId="77777777" w:rsidR="00E36B2A" w:rsidRDefault="00E36B2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E05926" w14:textId="77777777" w:rsidR="00E36B2A" w:rsidRDefault="00E36B2A">
      <w:pPr>
        <w:spacing w:line="240" w:lineRule="auto"/>
      </w:pPr>
      <w:r>
        <w:separator/>
      </w:r>
    </w:p>
    <w:p w14:paraId="75C8E7D5" w14:textId="77777777" w:rsidR="00E36B2A" w:rsidRDefault="00E36B2A"/>
  </w:footnote>
  <w:footnote w:type="continuationSeparator" w:id="0">
    <w:p w14:paraId="4CEC54E0" w14:textId="77777777" w:rsidR="00E36B2A" w:rsidRDefault="00E36B2A">
      <w:pPr>
        <w:spacing w:line="240" w:lineRule="auto"/>
      </w:pPr>
      <w:r>
        <w:continuationSeparator/>
      </w:r>
    </w:p>
    <w:p w14:paraId="2180E40D" w14:textId="77777777" w:rsidR="00E36B2A" w:rsidRDefault="00E36B2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6641B7" w14:textId="072A9704" w:rsidR="00E81978" w:rsidRDefault="00E36B2A">
    <w:pPr>
      <w:pStyle w:val="Header"/>
    </w:pPr>
    <w:sdt>
      <w:sdtPr>
        <w:rPr>
          <w:rStyle w:val="Strong"/>
        </w:rPr>
        <w:alias w:val="Running head"/>
        <w:tag w:val=""/>
        <w:id w:val="12739865"/>
        <w:placeholder>
          <w:docPart w:val="31D99D6A6EA8425AA6BE3F58354548C6"/>
        </w:placeholder>
        <w:dataBinding w:prefixMappings="xmlns:ns0='http://schemas.microsoft.com/office/2006/coverPageProps' " w:xpath="/ns0:CoverPageProperties[1]/ns0:Abstract[1]" w:storeItemID="{55AF091B-3C7A-41E3-B477-F2FDAA23CFDA}"/>
        <w15:appearance w15:val="hidden"/>
        <w:text/>
      </w:sdtPr>
      <w:sdtEndPr>
        <w:rPr>
          <w:rStyle w:val="DefaultParagraphFont"/>
          <w:caps w:val="0"/>
        </w:rPr>
      </w:sdtEndPr>
      <w:sdtContent>
        <w:r w:rsidR="00EF4929">
          <w:rPr>
            <w:rStyle w:val="Strong"/>
          </w:rPr>
          <w:t>FREE college</w:t>
        </w:r>
      </w:sdtContent>
    </w:sdt>
    <w:r w:rsidR="005D3A03">
      <w:rPr>
        <w:rStyle w:val="Strong"/>
      </w:rPr>
      <w:ptab w:relativeTo="margin" w:alignment="right" w:leader="none"/>
    </w:r>
    <w:r w:rsidR="005D3A03">
      <w:rPr>
        <w:rStyle w:val="Strong"/>
      </w:rPr>
      <w:fldChar w:fldCharType="begin"/>
    </w:r>
    <w:r w:rsidR="005D3A03">
      <w:rPr>
        <w:rStyle w:val="Strong"/>
      </w:rPr>
      <w:instrText xml:space="preserve"> PAGE   \* MERGEFORMAT </w:instrText>
    </w:r>
    <w:r w:rsidR="005D3A03">
      <w:rPr>
        <w:rStyle w:val="Strong"/>
      </w:rPr>
      <w:fldChar w:fldCharType="separate"/>
    </w:r>
    <w:r w:rsidR="000D3F41">
      <w:rPr>
        <w:rStyle w:val="Strong"/>
        <w:noProof/>
      </w:rPr>
      <w:t>8</w:t>
    </w:r>
    <w:r w:rsidR="005D3A03">
      <w:rPr>
        <w:rStyle w:val="Strong"/>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55DC17" w14:textId="4CF00144" w:rsidR="00E81978" w:rsidRDefault="005D3A03">
    <w:pPr>
      <w:pStyle w:val="Header"/>
      <w:rPr>
        <w:rStyle w:val="Strong"/>
      </w:rPr>
    </w:pPr>
    <w:r>
      <w:t xml:space="preserve">Running head: </w:t>
    </w:r>
    <w:sdt>
      <w:sdtPr>
        <w:rPr>
          <w:rStyle w:val="Strong"/>
        </w:rPr>
        <w:alias w:val="Running head"/>
        <w:tag w:val=""/>
        <w:id w:val="-696842620"/>
        <w:placeholder>
          <w:docPart w:val="E034676700F24CBEA0D0485929431350"/>
        </w:placeholder>
        <w:dataBinding w:prefixMappings="xmlns:ns0='http://schemas.microsoft.com/office/2006/coverPageProps' " w:xpath="/ns0:CoverPageProperties[1]/ns0:Abstract[1]" w:storeItemID="{55AF091B-3C7A-41E3-B477-F2FDAA23CFDA}"/>
        <w15:appearance w15:val="hidden"/>
        <w:text/>
      </w:sdtPr>
      <w:sdtEndPr>
        <w:rPr>
          <w:rStyle w:val="DefaultParagraphFont"/>
          <w:caps w:val="0"/>
        </w:rPr>
      </w:sdtEndPr>
      <w:sdtContent>
        <w:r w:rsidR="00EF4929">
          <w:rPr>
            <w:rStyle w:val="Strong"/>
          </w:rPr>
          <w:t>FREE college</w:t>
        </w:r>
      </w:sdtContent>
    </w:sdt>
    <w:r>
      <w:rPr>
        <w:rStyle w:val="Strong"/>
      </w:rPr>
      <w:ptab w:relativeTo="margin" w:alignment="right" w:leader="none"/>
    </w:r>
    <w:r>
      <w:rPr>
        <w:rStyle w:val="Strong"/>
      </w:rPr>
      <w:fldChar w:fldCharType="begin"/>
    </w:r>
    <w:r>
      <w:rPr>
        <w:rStyle w:val="Strong"/>
      </w:rPr>
      <w:instrText xml:space="preserve"> PAGE   \* MERGEFORMAT </w:instrText>
    </w:r>
    <w:r>
      <w:rPr>
        <w:rStyle w:val="Strong"/>
      </w:rPr>
      <w:fldChar w:fldCharType="separate"/>
    </w:r>
    <w:r w:rsidR="000D3F41">
      <w:rPr>
        <w:rStyle w:val="Strong"/>
        <w:noProof/>
      </w:rPr>
      <w:t>1</w:t>
    </w:r>
    <w:r>
      <w:rPr>
        <w:rStyle w:val="Strong"/>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abstractNum w:abstractNumId="10" w15:restartNumberingAfterBreak="0">
    <w:nsid w:val="4A5A1099"/>
    <w:multiLevelType w:val="multilevel"/>
    <w:tmpl w:val="4268E1E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15:restartNumberingAfterBreak="0">
    <w:nsid w:val="54B27D0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6D702056"/>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15:restartNumberingAfterBreak="0">
    <w:nsid w:val="7273740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lvlOverride w:ilvl="0">
      <w:startOverride w:val="1"/>
    </w:lvlOverride>
  </w:num>
  <w:num w:numId="12">
    <w:abstractNumId w:val="13"/>
  </w:num>
  <w:num w:numId="13">
    <w:abstractNumId w:val="11"/>
  </w:num>
  <w:num w:numId="14">
    <w:abstractNumId w:val="10"/>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attachedTemplate r:id="rId1"/>
  <w:defaultTabStop w:val="720"/>
  <w:characterSpacingControl w:val="doNotCompress"/>
  <w:hdrShapeDefaults>
    <o:shapedefaults v:ext="edit" spidmax="2049"/>
  </w:hdrShapeDefault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929"/>
    <w:rsid w:val="00007037"/>
    <w:rsid w:val="000073C5"/>
    <w:rsid w:val="000110FE"/>
    <w:rsid w:val="0001217C"/>
    <w:rsid w:val="0002225F"/>
    <w:rsid w:val="00061BF1"/>
    <w:rsid w:val="000A6EA7"/>
    <w:rsid w:val="000B5AC4"/>
    <w:rsid w:val="000C2719"/>
    <w:rsid w:val="000D3F41"/>
    <w:rsid w:val="000E1BF8"/>
    <w:rsid w:val="000E6503"/>
    <w:rsid w:val="001278E4"/>
    <w:rsid w:val="001303C1"/>
    <w:rsid w:val="00174B28"/>
    <w:rsid w:val="001A359F"/>
    <w:rsid w:val="001A3DD4"/>
    <w:rsid w:val="001B6959"/>
    <w:rsid w:val="001B79B1"/>
    <w:rsid w:val="001C1E02"/>
    <w:rsid w:val="00212433"/>
    <w:rsid w:val="0024168A"/>
    <w:rsid w:val="00267D6B"/>
    <w:rsid w:val="002F4315"/>
    <w:rsid w:val="002F6545"/>
    <w:rsid w:val="003369A5"/>
    <w:rsid w:val="00337393"/>
    <w:rsid w:val="00355DCA"/>
    <w:rsid w:val="00394715"/>
    <w:rsid w:val="003A383A"/>
    <w:rsid w:val="003C1C05"/>
    <w:rsid w:val="003E342D"/>
    <w:rsid w:val="0040036B"/>
    <w:rsid w:val="00420261"/>
    <w:rsid w:val="00424AAE"/>
    <w:rsid w:val="0043130E"/>
    <w:rsid w:val="004B2D7D"/>
    <w:rsid w:val="004C31E3"/>
    <w:rsid w:val="004C527E"/>
    <w:rsid w:val="004F0403"/>
    <w:rsid w:val="00551A02"/>
    <w:rsid w:val="005534FA"/>
    <w:rsid w:val="00563E8B"/>
    <w:rsid w:val="00595005"/>
    <w:rsid w:val="005D1D99"/>
    <w:rsid w:val="005D3A03"/>
    <w:rsid w:val="005F70B0"/>
    <w:rsid w:val="0062373C"/>
    <w:rsid w:val="0063311D"/>
    <w:rsid w:val="006A19F8"/>
    <w:rsid w:val="006B6ABC"/>
    <w:rsid w:val="006F580D"/>
    <w:rsid w:val="007159D9"/>
    <w:rsid w:val="00743D66"/>
    <w:rsid w:val="007A7402"/>
    <w:rsid w:val="007B5DC6"/>
    <w:rsid w:val="007B787A"/>
    <w:rsid w:val="007C31D1"/>
    <w:rsid w:val="008002C0"/>
    <w:rsid w:val="00800FF0"/>
    <w:rsid w:val="00806201"/>
    <w:rsid w:val="008157A6"/>
    <w:rsid w:val="00821E3C"/>
    <w:rsid w:val="008226DF"/>
    <w:rsid w:val="00823CEF"/>
    <w:rsid w:val="00846F75"/>
    <w:rsid w:val="00870EC5"/>
    <w:rsid w:val="00877F88"/>
    <w:rsid w:val="008B1940"/>
    <w:rsid w:val="008C5323"/>
    <w:rsid w:val="008E35A0"/>
    <w:rsid w:val="00905164"/>
    <w:rsid w:val="00953BAE"/>
    <w:rsid w:val="00960C8A"/>
    <w:rsid w:val="00960CCE"/>
    <w:rsid w:val="00976482"/>
    <w:rsid w:val="009A0F24"/>
    <w:rsid w:val="009A6A3B"/>
    <w:rsid w:val="009B047A"/>
    <w:rsid w:val="009E301E"/>
    <w:rsid w:val="009F092C"/>
    <w:rsid w:val="00A068FC"/>
    <w:rsid w:val="00A1119B"/>
    <w:rsid w:val="00A572CF"/>
    <w:rsid w:val="00A956FD"/>
    <w:rsid w:val="00AC7ED5"/>
    <w:rsid w:val="00AF3F04"/>
    <w:rsid w:val="00AF4A93"/>
    <w:rsid w:val="00B2075F"/>
    <w:rsid w:val="00B24146"/>
    <w:rsid w:val="00B30BCB"/>
    <w:rsid w:val="00B53DAA"/>
    <w:rsid w:val="00B565BB"/>
    <w:rsid w:val="00B651A8"/>
    <w:rsid w:val="00B6647E"/>
    <w:rsid w:val="00B81EB0"/>
    <w:rsid w:val="00B823AA"/>
    <w:rsid w:val="00B83660"/>
    <w:rsid w:val="00BA364F"/>
    <w:rsid w:val="00BA45DB"/>
    <w:rsid w:val="00BB055E"/>
    <w:rsid w:val="00BB5B3B"/>
    <w:rsid w:val="00BC64E5"/>
    <w:rsid w:val="00BE5271"/>
    <w:rsid w:val="00BF4184"/>
    <w:rsid w:val="00C0601E"/>
    <w:rsid w:val="00C07627"/>
    <w:rsid w:val="00C250FD"/>
    <w:rsid w:val="00C31D30"/>
    <w:rsid w:val="00C36599"/>
    <w:rsid w:val="00C3759C"/>
    <w:rsid w:val="00C603DC"/>
    <w:rsid w:val="00C72CA6"/>
    <w:rsid w:val="00C82167"/>
    <w:rsid w:val="00C84CE0"/>
    <w:rsid w:val="00C96DB9"/>
    <w:rsid w:val="00CC4A25"/>
    <w:rsid w:val="00CD101A"/>
    <w:rsid w:val="00CD6E39"/>
    <w:rsid w:val="00CE04EB"/>
    <w:rsid w:val="00CF0789"/>
    <w:rsid w:val="00CF6E91"/>
    <w:rsid w:val="00D3276C"/>
    <w:rsid w:val="00D40DCD"/>
    <w:rsid w:val="00D616B8"/>
    <w:rsid w:val="00D63B30"/>
    <w:rsid w:val="00D75CFE"/>
    <w:rsid w:val="00D85B68"/>
    <w:rsid w:val="00DA0357"/>
    <w:rsid w:val="00DA20DE"/>
    <w:rsid w:val="00DA2E89"/>
    <w:rsid w:val="00DC3FF1"/>
    <w:rsid w:val="00DD72CB"/>
    <w:rsid w:val="00DE0AEA"/>
    <w:rsid w:val="00DE5AB7"/>
    <w:rsid w:val="00E0589E"/>
    <w:rsid w:val="00E36B2A"/>
    <w:rsid w:val="00E423EC"/>
    <w:rsid w:val="00E469EB"/>
    <w:rsid w:val="00E6004D"/>
    <w:rsid w:val="00E81978"/>
    <w:rsid w:val="00E84593"/>
    <w:rsid w:val="00E95737"/>
    <w:rsid w:val="00EA70ED"/>
    <w:rsid w:val="00ED3F6C"/>
    <w:rsid w:val="00ED50DB"/>
    <w:rsid w:val="00ED5B44"/>
    <w:rsid w:val="00EE1FC3"/>
    <w:rsid w:val="00EF4929"/>
    <w:rsid w:val="00F17717"/>
    <w:rsid w:val="00F22533"/>
    <w:rsid w:val="00F379B7"/>
    <w:rsid w:val="00F42C85"/>
    <w:rsid w:val="00F525FA"/>
    <w:rsid w:val="00F720D6"/>
    <w:rsid w:val="00F73B90"/>
    <w:rsid w:val="00F954C5"/>
    <w:rsid w:val="00F969B0"/>
    <w:rsid w:val="00FE3779"/>
    <w:rsid w:val="00FF141B"/>
    <w:rsid w:val="00FF20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ECD6BC"/>
  <w15:chartTrackingRefBased/>
  <w15:docId w15:val="{08795F8B-B5FA-422D-B4BA-0280120AD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8"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F41"/>
    <w:rPr>
      <w:kern w:val="24"/>
    </w:rPr>
  </w:style>
  <w:style w:type="paragraph" w:styleId="Heading1">
    <w:name w:val="heading 1"/>
    <w:basedOn w:val="Normal"/>
    <w:next w:val="Normal"/>
    <w:link w:val="Heading1Char"/>
    <w:uiPriority w:val="4"/>
    <w:qFormat/>
    <w:rsid w:val="009A6A3B"/>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4"/>
    <w:unhideWhenUsed/>
    <w:qFormat/>
    <w:rsid w:val="009A6A3B"/>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4"/>
    <w:unhideWhenUsed/>
    <w:qFormat/>
    <w:rsid w:val="00C31D30"/>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4"/>
    <w:unhideWhenUsed/>
    <w:qFormat/>
    <w:rsid w:val="00C31D30"/>
    <w:pPr>
      <w:keepNext/>
      <w:keepLines/>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4"/>
    <w:unhideWhenUsed/>
    <w:qFormat/>
    <w:rsid w:val="00C31D30"/>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9"/>
    <w:semiHidden/>
    <w:qFormat/>
    <w:rsid w:val="009A6A3B"/>
    <w:pPr>
      <w:keepNext/>
      <w:keepLines/>
      <w:spacing w:before="40"/>
      <w:ind w:firstLine="0"/>
      <w:outlineLvl w:val="5"/>
    </w:pPr>
    <w:rPr>
      <w:rFonts w:asciiTheme="majorHAnsi" w:eastAsiaTheme="majorEastAsia" w:hAnsiTheme="majorHAnsi" w:cstheme="majorBidi"/>
      <w:color w:val="6E6E6E" w:themeColor="accent1" w:themeShade="7F"/>
    </w:rPr>
  </w:style>
  <w:style w:type="paragraph" w:styleId="Heading7">
    <w:name w:val="heading 7"/>
    <w:basedOn w:val="Normal"/>
    <w:next w:val="Normal"/>
    <w:link w:val="Heading7Char"/>
    <w:uiPriority w:val="9"/>
    <w:semiHidden/>
    <w:qFormat/>
    <w:rsid w:val="009A6A3B"/>
    <w:pPr>
      <w:keepNext/>
      <w:keepLines/>
      <w:spacing w:before="40"/>
      <w:ind w:firstLine="0"/>
      <w:outlineLvl w:val="6"/>
    </w:pPr>
    <w:rPr>
      <w:rFonts w:asciiTheme="majorHAnsi" w:eastAsiaTheme="majorEastAsia" w:hAnsiTheme="majorHAnsi" w:cstheme="majorBidi"/>
      <w:i/>
      <w:iCs/>
      <w:color w:val="6E6E6E" w:themeColor="accent1" w:themeShade="7F"/>
    </w:rPr>
  </w:style>
  <w:style w:type="paragraph" w:styleId="Heading8">
    <w:name w:val="heading 8"/>
    <w:basedOn w:val="Normal"/>
    <w:next w:val="Normal"/>
    <w:link w:val="Heading8Char"/>
    <w:uiPriority w:val="9"/>
    <w:semiHidden/>
    <w:qFormat/>
    <w:rsid w:val="009A6A3B"/>
    <w:pPr>
      <w:keepNext/>
      <w:keepLines/>
      <w:spacing w:before="40"/>
      <w:ind w:firstLine="0"/>
      <w:outlineLvl w:val="7"/>
    </w:pPr>
    <w:rPr>
      <w:rFonts w:asciiTheme="majorHAnsi" w:eastAsiaTheme="majorEastAsia" w:hAnsiTheme="majorHAnsi" w:cstheme="majorBidi"/>
      <w:color w:val="272727" w:themeColor="text1" w:themeTint="D8"/>
      <w:sz w:val="22"/>
      <w:szCs w:val="21"/>
    </w:rPr>
  </w:style>
  <w:style w:type="paragraph" w:styleId="Heading9">
    <w:name w:val="heading 9"/>
    <w:basedOn w:val="Normal"/>
    <w:next w:val="Normal"/>
    <w:link w:val="Heading9Char"/>
    <w:uiPriority w:val="9"/>
    <w:semiHidden/>
    <w:qFormat/>
    <w:rsid w:val="009A6A3B"/>
    <w:pPr>
      <w:keepNext/>
      <w:keepLines/>
      <w:spacing w:before="40"/>
      <w:ind w:firstLine="0"/>
      <w:outlineLvl w:val="8"/>
    </w:pPr>
    <w:rPr>
      <w:rFonts w:asciiTheme="majorHAnsi" w:eastAsiaTheme="majorEastAsia" w:hAnsiTheme="majorHAnsi" w:cstheme="majorBidi"/>
      <w:i/>
      <w:iCs/>
      <w:color w:val="272727" w:themeColor="text1" w:themeTint="D8"/>
      <w:sz w:val="22"/>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uiPriority w:val="2"/>
    <w:qFormat/>
    <w:pPr>
      <w:pageBreakBefore/>
      <w:ind w:firstLine="0"/>
      <w:jc w:val="center"/>
      <w:outlineLvl w:val="0"/>
    </w:pPr>
    <w:rPr>
      <w:rFonts w:asciiTheme="majorHAnsi" w:eastAsiaTheme="majorEastAsia" w:hAnsiTheme="majorHAnsi" w:cstheme="majorBidi"/>
    </w:rPr>
  </w:style>
  <w:style w:type="paragraph" w:styleId="Header">
    <w:name w:val="header"/>
    <w:basedOn w:val="Normal"/>
    <w:link w:val="HeaderChar"/>
    <w:uiPriority w:val="99"/>
    <w:unhideWhenUsed/>
    <w:qFormat/>
    <w:pPr>
      <w:spacing w:line="240" w:lineRule="auto"/>
      <w:ind w:firstLine="0"/>
    </w:pPr>
  </w:style>
  <w:style w:type="character" w:customStyle="1" w:styleId="HeaderChar">
    <w:name w:val="Header Char"/>
    <w:basedOn w:val="DefaultParagraphFont"/>
    <w:link w:val="Header"/>
    <w:uiPriority w:val="99"/>
    <w:rPr>
      <w:kern w:val="24"/>
    </w:rPr>
  </w:style>
  <w:style w:type="character" w:styleId="Strong">
    <w:name w:val="Strong"/>
    <w:basedOn w:val="DefaultParagraphFont"/>
    <w:uiPriority w:val="22"/>
    <w:unhideWhenUsed/>
    <w:qFormat/>
    <w:rPr>
      <w:b w:val="0"/>
      <w:bCs w:val="0"/>
      <w:caps/>
      <w:smallCaps w:val="0"/>
    </w:rPr>
  </w:style>
  <w:style w:type="character" w:styleId="PlaceholderText">
    <w:name w:val="Placeholder Text"/>
    <w:basedOn w:val="DefaultParagraphFont"/>
    <w:uiPriority w:val="99"/>
    <w:semiHidden/>
    <w:rsid w:val="005D3A03"/>
    <w:rPr>
      <w:color w:val="404040" w:themeColor="text1" w:themeTint="BF"/>
    </w:rPr>
  </w:style>
  <w:style w:type="paragraph" w:styleId="NoSpacing">
    <w:name w:val="No Spacing"/>
    <w:aliases w:val="No Indent"/>
    <w:uiPriority w:val="3"/>
    <w:qFormat/>
    <w:pPr>
      <w:ind w:firstLine="0"/>
    </w:pPr>
  </w:style>
  <w:style w:type="character" w:customStyle="1" w:styleId="Heading1Char">
    <w:name w:val="Heading 1 Char"/>
    <w:basedOn w:val="DefaultParagraphFont"/>
    <w:link w:val="Heading1"/>
    <w:uiPriority w:val="4"/>
    <w:rPr>
      <w:rFonts w:asciiTheme="majorHAnsi" w:eastAsiaTheme="majorEastAsia" w:hAnsiTheme="majorHAnsi" w:cstheme="majorBidi"/>
      <w:b/>
      <w:bCs/>
      <w:kern w:val="24"/>
    </w:rPr>
  </w:style>
  <w:style w:type="character" w:customStyle="1" w:styleId="Heading2Char">
    <w:name w:val="Heading 2 Char"/>
    <w:basedOn w:val="DefaultParagraphFont"/>
    <w:link w:val="Heading2"/>
    <w:uiPriority w:val="4"/>
    <w:rPr>
      <w:rFonts w:asciiTheme="majorHAnsi" w:eastAsiaTheme="majorEastAsia" w:hAnsiTheme="majorHAnsi" w:cstheme="majorBidi"/>
      <w:b/>
      <w:bCs/>
      <w:kern w:val="24"/>
    </w:rPr>
  </w:style>
  <w:style w:type="paragraph" w:styleId="Title">
    <w:name w:val="Title"/>
    <w:basedOn w:val="Normal"/>
    <w:link w:val="TitleChar"/>
    <w:qFormat/>
    <w:pPr>
      <w:spacing w:before="2400"/>
      <w:ind w:firstLine="0"/>
      <w:contextualSpacing/>
      <w:jc w:val="center"/>
    </w:pPr>
    <w:rPr>
      <w:rFonts w:asciiTheme="majorHAnsi" w:eastAsiaTheme="majorEastAsia" w:hAnsiTheme="majorHAnsi" w:cstheme="majorBidi"/>
    </w:rPr>
  </w:style>
  <w:style w:type="character" w:customStyle="1" w:styleId="TitleChar">
    <w:name w:val="Title Char"/>
    <w:basedOn w:val="DefaultParagraphFont"/>
    <w:link w:val="Title"/>
    <w:rsid w:val="008C5323"/>
    <w:rPr>
      <w:rFonts w:asciiTheme="majorHAnsi" w:eastAsiaTheme="majorEastAsia" w:hAnsiTheme="majorHAnsi" w:cstheme="majorBidi"/>
      <w:kern w:val="24"/>
    </w:rPr>
  </w:style>
  <w:style w:type="character" w:styleId="Emphasis">
    <w:name w:val="Emphasis"/>
    <w:basedOn w:val="DefaultParagraphFont"/>
    <w:uiPriority w:val="4"/>
    <w:unhideWhenUsed/>
    <w:qFormat/>
    <w:rPr>
      <w:i/>
      <w:iCs/>
    </w:rPr>
  </w:style>
  <w:style w:type="character" w:customStyle="1" w:styleId="Heading3Char">
    <w:name w:val="Heading 3 Char"/>
    <w:basedOn w:val="DefaultParagraphFont"/>
    <w:link w:val="Heading3"/>
    <w:uiPriority w:val="4"/>
    <w:rsid w:val="00C31D30"/>
    <w:rPr>
      <w:rFonts w:asciiTheme="majorHAnsi" w:eastAsiaTheme="majorEastAsia" w:hAnsiTheme="majorHAnsi" w:cstheme="majorBidi"/>
      <w:b/>
      <w:bCs/>
      <w:kern w:val="24"/>
    </w:rPr>
  </w:style>
  <w:style w:type="character" w:customStyle="1" w:styleId="Heading4Char">
    <w:name w:val="Heading 4 Char"/>
    <w:basedOn w:val="DefaultParagraphFont"/>
    <w:link w:val="Heading4"/>
    <w:uiPriority w:val="4"/>
    <w:rsid w:val="00C31D30"/>
    <w:rPr>
      <w:rFonts w:asciiTheme="majorHAnsi" w:eastAsiaTheme="majorEastAsia" w:hAnsiTheme="majorHAnsi" w:cstheme="majorBidi"/>
      <w:b/>
      <w:bCs/>
      <w:i/>
      <w:iCs/>
      <w:kern w:val="24"/>
    </w:rPr>
  </w:style>
  <w:style w:type="character" w:customStyle="1" w:styleId="Heading5Char">
    <w:name w:val="Heading 5 Char"/>
    <w:basedOn w:val="DefaultParagraphFont"/>
    <w:link w:val="Heading5"/>
    <w:uiPriority w:val="4"/>
    <w:rsid w:val="00C31D30"/>
    <w:rPr>
      <w:rFonts w:asciiTheme="majorHAnsi" w:eastAsiaTheme="majorEastAsia" w:hAnsiTheme="majorHAnsi" w:cstheme="majorBidi"/>
      <w:i/>
      <w:iCs/>
      <w:kern w:val="24"/>
    </w:rPr>
  </w:style>
  <w:style w:type="paragraph" w:styleId="BalloonText">
    <w:name w:val="Balloon Text"/>
    <w:basedOn w:val="Normal"/>
    <w:link w:val="BalloonTextChar"/>
    <w:uiPriority w:val="99"/>
    <w:semiHidden/>
    <w:unhideWhenUsed/>
    <w:rsid w:val="00FF2002"/>
    <w:pPr>
      <w:spacing w:line="240" w:lineRule="auto"/>
      <w:ind w:firstLine="0"/>
    </w:pPr>
    <w:rPr>
      <w:rFonts w:ascii="Segoe UI" w:hAnsi="Segoe UI" w:cs="Segoe UI"/>
      <w:sz w:val="22"/>
      <w:szCs w:val="18"/>
    </w:rPr>
  </w:style>
  <w:style w:type="character" w:customStyle="1" w:styleId="BalloonTextChar">
    <w:name w:val="Balloon Text Char"/>
    <w:basedOn w:val="DefaultParagraphFont"/>
    <w:link w:val="BalloonText"/>
    <w:uiPriority w:val="99"/>
    <w:semiHidden/>
    <w:rsid w:val="00FF2002"/>
    <w:rPr>
      <w:rFonts w:ascii="Segoe UI" w:hAnsi="Segoe UI" w:cs="Segoe UI"/>
      <w:kern w:val="24"/>
      <w:sz w:val="22"/>
      <w:szCs w:val="18"/>
    </w:rPr>
  </w:style>
  <w:style w:type="paragraph" w:styleId="Bibliography">
    <w:name w:val="Bibliography"/>
    <w:basedOn w:val="Normal"/>
    <w:next w:val="Normal"/>
    <w:uiPriority w:val="37"/>
    <w:unhideWhenUsed/>
    <w:qFormat/>
    <w:pPr>
      <w:ind w:left="720" w:hanging="720"/>
    </w:pPr>
  </w:style>
  <w:style w:type="paragraph" w:styleId="BlockText">
    <w:name w:val="Block Text"/>
    <w:basedOn w:val="Normal"/>
    <w:uiPriority w:val="99"/>
    <w:semiHidden/>
    <w:unhideWhenUsed/>
    <w:rsid w:val="009A6A3B"/>
    <w:pPr>
      <w:pBdr>
        <w:top w:val="single" w:sz="2" w:space="10" w:color="595959" w:themeColor="text1" w:themeTint="A6" w:shadow="1"/>
        <w:left w:val="single" w:sz="2" w:space="10" w:color="595959" w:themeColor="text1" w:themeTint="A6" w:shadow="1"/>
        <w:bottom w:val="single" w:sz="2" w:space="10" w:color="595959" w:themeColor="text1" w:themeTint="A6" w:shadow="1"/>
        <w:right w:val="single" w:sz="2" w:space="10" w:color="595959" w:themeColor="text1" w:themeTint="A6" w:shadow="1"/>
      </w:pBdr>
      <w:ind w:left="1152" w:right="1152" w:firstLine="0"/>
    </w:pPr>
    <w:rPr>
      <w:i/>
      <w:iCs/>
      <w:color w:val="595959" w:themeColor="text1" w:themeTint="A6"/>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rsid w:val="00FF2002"/>
    <w:pPr>
      <w:spacing w:after="120"/>
      <w:ind w:firstLine="0"/>
    </w:pPr>
    <w:rPr>
      <w:sz w:val="22"/>
      <w:szCs w:val="16"/>
    </w:rPr>
  </w:style>
  <w:style w:type="character" w:customStyle="1" w:styleId="BodyText3Char">
    <w:name w:val="Body Text 3 Char"/>
    <w:basedOn w:val="DefaultParagraphFont"/>
    <w:link w:val="BodyText3"/>
    <w:uiPriority w:val="99"/>
    <w:semiHidden/>
    <w:rsid w:val="00FF2002"/>
    <w:rPr>
      <w:kern w:val="24"/>
      <w:sz w:val="22"/>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rsid w:val="00FF2002"/>
    <w:pPr>
      <w:spacing w:after="120"/>
      <w:ind w:left="360" w:firstLine="0"/>
    </w:pPr>
    <w:rPr>
      <w:sz w:val="22"/>
      <w:szCs w:val="16"/>
    </w:rPr>
  </w:style>
  <w:style w:type="character" w:customStyle="1" w:styleId="BodyTextIndent3Char">
    <w:name w:val="Body Text Indent 3 Char"/>
    <w:basedOn w:val="DefaultParagraphFont"/>
    <w:link w:val="BodyTextIndent3"/>
    <w:uiPriority w:val="99"/>
    <w:semiHidden/>
    <w:rsid w:val="00FF2002"/>
    <w:rPr>
      <w:kern w:val="24"/>
      <w:sz w:val="22"/>
      <w:szCs w:val="16"/>
    </w:rPr>
  </w:style>
  <w:style w:type="paragraph" w:styleId="Caption">
    <w:name w:val="caption"/>
    <w:basedOn w:val="Normal"/>
    <w:next w:val="Normal"/>
    <w:uiPriority w:val="35"/>
    <w:semiHidden/>
    <w:unhideWhenUsed/>
    <w:qFormat/>
    <w:rsid w:val="00FF2002"/>
    <w:pPr>
      <w:spacing w:after="200" w:line="240" w:lineRule="auto"/>
      <w:ind w:firstLine="0"/>
    </w:pPr>
    <w:rPr>
      <w:i/>
      <w:iCs/>
      <w:color w:val="000000" w:themeColor="text2"/>
      <w:sz w:val="22"/>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rsid w:val="00FF2002"/>
    <w:pPr>
      <w:spacing w:line="240" w:lineRule="auto"/>
      <w:ind w:firstLine="0"/>
    </w:pPr>
    <w:rPr>
      <w:sz w:val="22"/>
      <w:szCs w:val="20"/>
    </w:rPr>
  </w:style>
  <w:style w:type="character" w:customStyle="1" w:styleId="CommentTextChar">
    <w:name w:val="Comment Text Char"/>
    <w:basedOn w:val="DefaultParagraphFont"/>
    <w:link w:val="CommentText"/>
    <w:uiPriority w:val="99"/>
    <w:semiHidden/>
    <w:rsid w:val="00FF2002"/>
    <w:rPr>
      <w:kern w:val="24"/>
      <w:sz w:val="22"/>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kern w:val="24"/>
      <w:sz w:val="20"/>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rsid w:val="00FF2002"/>
    <w:pPr>
      <w:spacing w:line="240" w:lineRule="auto"/>
      <w:ind w:firstLine="0"/>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FF2002"/>
    <w:rPr>
      <w:rFonts w:ascii="Segoe UI" w:hAnsi="Segoe UI" w:cs="Segoe UI"/>
      <w:kern w:val="24"/>
      <w:sz w:val="22"/>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rsid w:val="00FF2002"/>
    <w:pPr>
      <w:spacing w:line="240" w:lineRule="auto"/>
    </w:pPr>
    <w:rPr>
      <w:sz w:val="22"/>
      <w:szCs w:val="20"/>
    </w:rPr>
  </w:style>
  <w:style w:type="character" w:customStyle="1" w:styleId="FootnoteTextChar">
    <w:name w:val="Footnote Text Char"/>
    <w:basedOn w:val="DefaultParagraphFont"/>
    <w:link w:val="FootnoteText"/>
    <w:uiPriority w:val="99"/>
    <w:semiHidden/>
    <w:rsid w:val="00FF2002"/>
    <w:rPr>
      <w:kern w:val="24"/>
      <w:sz w:val="22"/>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rsid w:val="00FF2002"/>
    <w:pPr>
      <w:spacing w:line="240" w:lineRule="auto"/>
      <w:ind w:firstLine="0"/>
    </w:pPr>
    <w:rPr>
      <w:rFonts w:asciiTheme="majorHAnsi" w:eastAsiaTheme="majorEastAsia" w:hAnsiTheme="majorHAnsi" w:cstheme="majorBidi"/>
      <w:sz w:val="22"/>
      <w:szCs w:val="20"/>
    </w:rPr>
  </w:style>
  <w:style w:type="paragraph" w:styleId="Footer">
    <w:name w:val="footer"/>
    <w:basedOn w:val="Normal"/>
    <w:link w:val="FooterChar"/>
    <w:uiPriority w:val="99"/>
    <w:unhideWhenUsed/>
    <w:rsid w:val="008002C0"/>
    <w:pPr>
      <w:spacing w:line="240" w:lineRule="auto"/>
      <w:ind w:firstLine="0"/>
    </w:pPr>
  </w:style>
  <w:style w:type="character" w:customStyle="1" w:styleId="FooterChar">
    <w:name w:val="Footer Char"/>
    <w:basedOn w:val="DefaultParagraphFont"/>
    <w:link w:val="Footer"/>
    <w:uiPriority w:val="99"/>
    <w:rsid w:val="008002C0"/>
    <w:rPr>
      <w:kern w:val="24"/>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6E6E6E" w:themeColor="accent1" w:themeShade="7F"/>
      <w:kern w:val="2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6E6E6E" w:themeColor="accent1" w:themeShade="7F"/>
      <w:kern w:val="24"/>
    </w:rPr>
  </w:style>
  <w:style w:type="character" w:customStyle="1" w:styleId="Heading8Char">
    <w:name w:val="Heading 8 Char"/>
    <w:basedOn w:val="DefaultParagraphFont"/>
    <w:link w:val="Heading8"/>
    <w:uiPriority w:val="9"/>
    <w:semiHidden/>
    <w:rsid w:val="00FF2002"/>
    <w:rPr>
      <w:rFonts w:asciiTheme="majorHAnsi" w:eastAsiaTheme="majorEastAsia" w:hAnsiTheme="majorHAnsi" w:cstheme="majorBidi"/>
      <w:color w:val="272727" w:themeColor="text1" w:themeTint="D8"/>
      <w:kern w:val="24"/>
      <w:sz w:val="22"/>
      <w:szCs w:val="21"/>
    </w:rPr>
  </w:style>
  <w:style w:type="character" w:customStyle="1" w:styleId="Heading9Char">
    <w:name w:val="Heading 9 Char"/>
    <w:basedOn w:val="DefaultParagraphFont"/>
    <w:link w:val="Heading9"/>
    <w:uiPriority w:val="9"/>
    <w:semiHidden/>
    <w:rsid w:val="00FF2002"/>
    <w:rPr>
      <w:rFonts w:asciiTheme="majorHAnsi" w:eastAsiaTheme="majorEastAsia" w:hAnsiTheme="majorHAnsi" w:cstheme="majorBidi"/>
      <w:i/>
      <w:iCs/>
      <w:color w:val="272727" w:themeColor="text1" w:themeTint="D8"/>
      <w:kern w:val="24"/>
      <w:sz w:val="22"/>
      <w:szCs w:val="21"/>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rsid w:val="00FF2002"/>
    <w:pPr>
      <w:spacing w:line="240" w:lineRule="auto"/>
      <w:ind w:firstLine="0"/>
    </w:pPr>
    <w:rPr>
      <w:rFonts w:ascii="Consolas" w:hAnsi="Consolas" w:cs="Consolas"/>
      <w:sz w:val="22"/>
      <w:szCs w:val="20"/>
    </w:rPr>
  </w:style>
  <w:style w:type="character" w:customStyle="1" w:styleId="HTMLPreformattedChar">
    <w:name w:val="HTML Preformatted Char"/>
    <w:basedOn w:val="DefaultParagraphFont"/>
    <w:link w:val="HTMLPreformatted"/>
    <w:uiPriority w:val="99"/>
    <w:semiHidden/>
    <w:rsid w:val="00FF2002"/>
    <w:rPr>
      <w:rFonts w:ascii="Consolas" w:hAnsi="Consolas" w:cs="Consolas"/>
      <w:kern w:val="24"/>
      <w:sz w:val="22"/>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rsid w:val="005D3A03"/>
    <w:pPr>
      <w:pBdr>
        <w:top w:val="single" w:sz="4" w:space="10" w:color="404040" w:themeColor="text1" w:themeTint="BF"/>
        <w:bottom w:val="single" w:sz="4" w:space="10" w:color="404040" w:themeColor="text1" w:themeTint="BF"/>
      </w:pBdr>
      <w:spacing w:before="360" w:after="360"/>
      <w:ind w:left="864" w:right="864" w:firstLine="0"/>
      <w:jc w:val="center"/>
    </w:pPr>
    <w:rPr>
      <w:i/>
      <w:iCs/>
      <w:color w:val="404040" w:themeColor="text1" w:themeTint="BF"/>
    </w:rPr>
  </w:style>
  <w:style w:type="character" w:customStyle="1" w:styleId="IntenseQuoteChar">
    <w:name w:val="Intense Quote Char"/>
    <w:basedOn w:val="DefaultParagraphFont"/>
    <w:link w:val="IntenseQuote"/>
    <w:uiPriority w:val="30"/>
    <w:semiHidden/>
    <w:rsid w:val="005D3A03"/>
    <w:rPr>
      <w:i/>
      <w:iCs/>
      <w:color w:val="404040" w:themeColor="text1" w:themeTint="BF"/>
      <w:kern w:val="24"/>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9"/>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9"/>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semiHidden/>
    <w:unhideWhenUsed/>
    <w:qFormat/>
    <w:pPr>
      <w:ind w:left="720" w:firstLine="0"/>
      <w:contextualSpacing/>
    </w:pPr>
  </w:style>
  <w:style w:type="paragraph" w:styleId="MacroText">
    <w:name w:val="macro"/>
    <w:link w:val="MacroTextChar"/>
    <w:uiPriority w:val="99"/>
    <w:semiHidden/>
    <w:unhideWhenUsed/>
    <w:rsid w:val="00FF2002"/>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2"/>
      <w:szCs w:val="20"/>
    </w:rPr>
  </w:style>
  <w:style w:type="character" w:customStyle="1" w:styleId="MacroTextChar">
    <w:name w:val="Macro Text Char"/>
    <w:basedOn w:val="DefaultParagraphFont"/>
    <w:link w:val="MacroText"/>
    <w:uiPriority w:val="99"/>
    <w:semiHidden/>
    <w:rsid w:val="00FF2002"/>
    <w:rPr>
      <w:rFonts w:ascii="Consolas" w:hAnsi="Consolas" w:cs="Consolas"/>
      <w:kern w:val="24"/>
      <w:sz w:val="22"/>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rsid w:val="00FF2002"/>
    <w:pPr>
      <w:spacing w:line="240" w:lineRule="auto"/>
      <w:ind w:firstLine="0"/>
    </w:pPr>
    <w:rPr>
      <w:rFonts w:ascii="Consolas" w:hAnsi="Consolas" w:cs="Consolas"/>
      <w:sz w:val="22"/>
      <w:szCs w:val="21"/>
    </w:rPr>
  </w:style>
  <w:style w:type="character" w:customStyle="1" w:styleId="PlainTextChar">
    <w:name w:val="Plain Text Char"/>
    <w:basedOn w:val="DefaultParagraphFont"/>
    <w:link w:val="PlainText"/>
    <w:uiPriority w:val="99"/>
    <w:semiHidden/>
    <w:rsid w:val="00FF2002"/>
    <w:rPr>
      <w:rFonts w:ascii="Consolas" w:hAnsi="Consolas" w:cs="Consolas"/>
      <w:kern w:val="24"/>
      <w:sz w:val="22"/>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5"/>
    <w:unhideWhenUsed/>
    <w:qFormat/>
    <w:rPr>
      <w:vertAlign w:val="superscript"/>
    </w:rPr>
  </w:style>
  <w:style w:type="table" w:customStyle="1" w:styleId="APAReport">
    <w:name w:val="APA Report"/>
    <w:basedOn w:val="TableNormal"/>
    <w:uiPriority w:val="99"/>
    <w:rsid w:val="00BF4184"/>
    <w:pPr>
      <w:spacing w:line="240" w:lineRule="auto"/>
      <w:ind w:firstLine="0"/>
    </w:pPr>
    <w:tblPr>
      <w:tblBorders>
        <w:top w:val="single" w:sz="12" w:space="0" w:color="auto"/>
        <w:bottom w:val="single" w:sz="12" w:space="0" w:color="auto"/>
      </w:tblBorders>
    </w:tblPr>
    <w:tblStylePr w:type="firstRow">
      <w:rPr>
        <w:rFonts w:asciiTheme="majorHAnsi" w:hAnsiTheme="majorHAnsi"/>
      </w:rPr>
      <w:tblPr/>
      <w:trPr>
        <w:tblHeader/>
      </w:tr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39"/>
    <w:qFormat/>
    <w:pPr>
      <w:spacing w:before="240"/>
      <w:ind w:firstLine="0"/>
      <w:contextualSpacing/>
    </w:pPr>
  </w:style>
  <w:style w:type="table" w:styleId="PlainTable1">
    <w:name w:val="Plain Table 1"/>
    <w:basedOn w:val="TableNormal"/>
    <w:uiPriority w:val="41"/>
    <w:rsid w:val="00E6004D"/>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FF2002"/>
    <w:rPr>
      <w:sz w:val="22"/>
      <w:szCs w:val="16"/>
    </w:rPr>
  </w:style>
  <w:style w:type="paragraph" w:styleId="EndnoteText">
    <w:name w:val="endnote text"/>
    <w:basedOn w:val="Normal"/>
    <w:link w:val="EndnoteTextChar"/>
    <w:uiPriority w:val="99"/>
    <w:semiHidden/>
    <w:unhideWhenUsed/>
    <w:qFormat/>
    <w:rsid w:val="00FF2002"/>
    <w:pPr>
      <w:spacing w:line="240" w:lineRule="auto"/>
    </w:pPr>
    <w:rPr>
      <w:sz w:val="22"/>
      <w:szCs w:val="20"/>
    </w:rPr>
  </w:style>
  <w:style w:type="character" w:customStyle="1" w:styleId="EndnoteTextChar">
    <w:name w:val="Endnote Text Char"/>
    <w:basedOn w:val="DefaultParagraphFont"/>
    <w:link w:val="EndnoteText"/>
    <w:uiPriority w:val="99"/>
    <w:semiHidden/>
    <w:rsid w:val="00FF2002"/>
    <w:rPr>
      <w:kern w:val="24"/>
      <w:sz w:val="22"/>
      <w:szCs w:val="20"/>
    </w:rPr>
  </w:style>
  <w:style w:type="character" w:styleId="HTMLCode">
    <w:name w:val="HTML Code"/>
    <w:basedOn w:val="DefaultParagraphFont"/>
    <w:uiPriority w:val="99"/>
    <w:semiHidden/>
    <w:unhideWhenUsed/>
    <w:rsid w:val="00FF2002"/>
    <w:rPr>
      <w:rFonts w:ascii="Consolas" w:hAnsi="Consolas"/>
      <w:sz w:val="22"/>
      <w:szCs w:val="20"/>
    </w:rPr>
  </w:style>
  <w:style w:type="character" w:styleId="HTMLKeyboard">
    <w:name w:val="HTML Keyboard"/>
    <w:basedOn w:val="DefaultParagraphFont"/>
    <w:uiPriority w:val="99"/>
    <w:semiHidden/>
    <w:unhideWhenUsed/>
    <w:rsid w:val="00FF2002"/>
    <w:rPr>
      <w:rFonts w:ascii="Consolas" w:hAnsi="Consolas"/>
      <w:sz w:val="22"/>
      <w:szCs w:val="20"/>
    </w:rPr>
  </w:style>
  <w:style w:type="character" w:styleId="HTMLTypewriter">
    <w:name w:val="HTML Typewriter"/>
    <w:basedOn w:val="DefaultParagraphFont"/>
    <w:uiPriority w:val="99"/>
    <w:semiHidden/>
    <w:unhideWhenUsed/>
    <w:rsid w:val="00FF2002"/>
    <w:rPr>
      <w:rFonts w:ascii="Consolas" w:hAnsi="Consolas"/>
      <w:sz w:val="22"/>
      <w:szCs w:val="20"/>
    </w:rPr>
  </w:style>
  <w:style w:type="character" w:styleId="IntenseEmphasis">
    <w:name w:val="Intense Emphasis"/>
    <w:basedOn w:val="DefaultParagraphFont"/>
    <w:uiPriority w:val="21"/>
    <w:semiHidden/>
    <w:unhideWhenUsed/>
    <w:qFormat/>
    <w:rsid w:val="005D3A03"/>
    <w:rPr>
      <w:i/>
      <w:iCs/>
      <w:color w:val="373737" w:themeColor="accent1" w:themeShade="40"/>
    </w:rPr>
  </w:style>
  <w:style w:type="character" w:styleId="IntenseReference">
    <w:name w:val="Intense Reference"/>
    <w:basedOn w:val="DefaultParagraphFont"/>
    <w:uiPriority w:val="32"/>
    <w:semiHidden/>
    <w:unhideWhenUsed/>
    <w:qFormat/>
    <w:rsid w:val="00BA45DB"/>
    <w:rPr>
      <w:b/>
      <w:bCs/>
      <w:caps w:val="0"/>
      <w:smallCaps/>
      <w:color w:val="595959" w:themeColor="text1" w:themeTint="A6"/>
      <w:spacing w:val="5"/>
    </w:rPr>
  </w:style>
  <w:style w:type="paragraph" w:styleId="TOCHeading">
    <w:name w:val="TOC Heading"/>
    <w:basedOn w:val="Heading1"/>
    <w:next w:val="Normal"/>
    <w:uiPriority w:val="39"/>
    <w:semiHidden/>
    <w:unhideWhenUsed/>
    <w:qFormat/>
    <w:rsid w:val="009A6A3B"/>
    <w:pPr>
      <w:spacing w:before="240"/>
      <w:ind w:firstLine="720"/>
      <w:jc w:val="left"/>
      <w:outlineLvl w:val="9"/>
    </w:pPr>
    <w:rPr>
      <w:bCs w:val="0"/>
      <w:szCs w:val="32"/>
    </w:rPr>
  </w:style>
  <w:style w:type="character" w:styleId="FollowedHyperlink">
    <w:name w:val="FollowedHyperlink"/>
    <w:basedOn w:val="DefaultParagraphFont"/>
    <w:uiPriority w:val="99"/>
    <w:semiHidden/>
    <w:unhideWhenUsed/>
    <w:rsid w:val="009A6A3B"/>
    <w:rPr>
      <w:color w:val="595959" w:themeColor="text1" w:themeTint="A6"/>
      <w:u w:val="single"/>
    </w:rPr>
  </w:style>
  <w:style w:type="paragraph" w:customStyle="1" w:styleId="Title2">
    <w:name w:val="Title 2"/>
    <w:basedOn w:val="Normal"/>
    <w:uiPriority w:val="1"/>
    <w:qFormat/>
    <w:rsid w:val="00B823AA"/>
    <w:pPr>
      <w:ind w:firstLine="0"/>
      <w:jc w:val="center"/>
    </w:pPr>
  </w:style>
  <w:style w:type="character" w:styleId="Hyperlink">
    <w:name w:val="Hyperlink"/>
    <w:basedOn w:val="DefaultParagraphFont"/>
    <w:uiPriority w:val="99"/>
    <w:unhideWhenUsed/>
    <w:rsid w:val="00B2075F"/>
    <w:rPr>
      <w:color w:val="0000FF"/>
      <w:u w:val="single"/>
    </w:rPr>
  </w:style>
  <w:style w:type="character" w:styleId="UnresolvedMention">
    <w:name w:val="Unresolved Mention"/>
    <w:basedOn w:val="DefaultParagraphFont"/>
    <w:uiPriority w:val="99"/>
    <w:semiHidden/>
    <w:unhideWhenUsed/>
    <w:rsid w:val="00007037"/>
    <w:rPr>
      <w:color w:val="605E5C"/>
      <w:shd w:val="clear" w:color="auto" w:fill="E1DFDD"/>
    </w:rPr>
  </w:style>
  <w:style w:type="character" w:customStyle="1" w:styleId="contextualspellingandgrammarerror">
    <w:name w:val="contextualspellingandgrammarerror"/>
    <w:basedOn w:val="DefaultParagraphFont"/>
    <w:rsid w:val="000E1BF8"/>
  </w:style>
  <w:style w:type="character" w:customStyle="1" w:styleId="normaltextrun">
    <w:name w:val="normaltextrun"/>
    <w:basedOn w:val="DefaultParagraphFont"/>
    <w:rsid w:val="000E1BF8"/>
  </w:style>
  <w:style w:type="character" w:customStyle="1" w:styleId="eop">
    <w:name w:val="eop"/>
    <w:basedOn w:val="DefaultParagraphFont"/>
    <w:rsid w:val="000E1BF8"/>
  </w:style>
  <w:style w:type="character" w:customStyle="1" w:styleId="spellingerror">
    <w:name w:val="spellingerror"/>
    <w:basedOn w:val="DefaultParagraphFont"/>
    <w:rsid w:val="00B30B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749230128">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687831046">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13347240">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83284286">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 w:id="2105569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dissentmagazine.org/article/tressie-mcmillan-cottom-why-free-college-necessary" TargetMode="Externa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0-link-gale-com.lib.uep.edu/apps/doc/A583157946/%20OVIC?u=txshracd2603&amp;sid=OVIC&amp;xid=87177276"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cleary.edu/international/history-of-he/" TargetMode="External"/><Relationship Id="rId5" Type="http://schemas.openxmlformats.org/officeDocument/2006/relationships/settings" Target="settings.xml"/><Relationship Id="rId15" Type="http://schemas.openxmlformats.org/officeDocument/2006/relationships/hyperlink" Target="https://0-link-gale-com.lib.utep.edu/apps/doc/A467316199/GPS?u=txshracd2603%20&amp;sid=GPS&amp;xid=2abc9b8d" TargetMode="External"/><Relationship Id="rId10" Type="http://schemas.openxmlformats.org/officeDocument/2006/relationships/hyperlink" Target="https://www.collegeraptor.com/find-colleges/articles/affordability-college-cost/pros-cons-tuition-free-college/" TargetMode="External"/><Relationship Id="rId19"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hyperlink" Target="https://www.businessinsider.com/countries-with-free-higher-education-no-tuition-college" TargetMode="External"/><Relationship Id="rId14" Type="http://schemas.openxmlformats.org/officeDocument/2006/relationships/hyperlink" Target="http://www.nytimes.com/2019/09/20/learning/should-college-be-free.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riad\AppData\Roaming\Microsoft\Templates\APA%20style%20report%20(6th%20editi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1C3AD83EA14B4404A9D6B229FEC655D7"/>
        <w:category>
          <w:name w:val="General"/>
          <w:gallery w:val="placeholder"/>
        </w:category>
        <w:types>
          <w:type w:val="bbPlcHdr"/>
        </w:types>
        <w:behaviors>
          <w:behavior w:val="content"/>
        </w:behaviors>
        <w:guid w:val="{70047953-EE18-4591-87FD-681F87394DEA}"/>
      </w:docPartPr>
      <w:docPartBody>
        <w:p w:rsidR="00D456C7" w:rsidRDefault="008C4E44">
          <w:pPr>
            <w:pStyle w:val="1C3AD83EA14B4404A9D6B229FEC655D7"/>
          </w:pPr>
          <w:r>
            <w:t>[Title Here, up to 12 Words, on One to Two Lines]</w:t>
          </w:r>
        </w:p>
      </w:docPartBody>
    </w:docPart>
    <w:docPart>
      <w:docPartPr>
        <w:name w:val="31D99D6A6EA8425AA6BE3F58354548C6"/>
        <w:category>
          <w:name w:val="General"/>
          <w:gallery w:val="placeholder"/>
        </w:category>
        <w:types>
          <w:type w:val="bbPlcHdr"/>
        </w:types>
        <w:behaviors>
          <w:behavior w:val="content"/>
        </w:behaviors>
        <w:guid w:val="{C61C79B4-7DF1-4069-AC11-7401376B6347}"/>
      </w:docPartPr>
      <w:docPartBody>
        <w:p w:rsidR="00D456C7" w:rsidRDefault="008C4E44">
          <w:pPr>
            <w:pStyle w:val="31D99D6A6EA8425AA6BE3F58354548C6"/>
          </w:pPr>
          <w:r w:rsidRPr="005D3A03">
            <w:t>Figures title:</w:t>
          </w:r>
        </w:p>
      </w:docPartBody>
    </w:docPart>
    <w:docPart>
      <w:docPartPr>
        <w:name w:val="E034676700F24CBEA0D0485929431350"/>
        <w:category>
          <w:name w:val="General"/>
          <w:gallery w:val="placeholder"/>
        </w:category>
        <w:types>
          <w:type w:val="bbPlcHdr"/>
        </w:types>
        <w:behaviors>
          <w:behavior w:val="content"/>
        </w:behaviors>
        <w:guid w:val="{2E611D4B-AD14-4E89-8684-EF3E83B245CF}"/>
      </w:docPartPr>
      <w:docPartBody>
        <w:p w:rsidR="00D456C7" w:rsidRDefault="008C4E44">
          <w:pPr>
            <w:pStyle w:val="E034676700F24CBEA0D0485929431350"/>
          </w:pPr>
          <w:r>
            <w:t>[Include all figures in their own section, following references (and footnotes and tables, if applicable).  Include a numbered caption for each figure.  Use the Table/Figure style for easy spacing between figure and caption.]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4E44"/>
    <w:rsid w:val="00063644"/>
    <w:rsid w:val="008C4E44"/>
    <w:rsid w:val="00967F34"/>
    <w:rsid w:val="00B56F04"/>
    <w:rsid w:val="00CF608F"/>
    <w:rsid w:val="00D456C7"/>
    <w:rsid w:val="00E42C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4"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C3AD83EA14B4404A9D6B229FEC655D7">
    <w:name w:val="1C3AD83EA14B4404A9D6B229FEC655D7"/>
  </w:style>
  <w:style w:type="paragraph" w:customStyle="1" w:styleId="C8326DF882ED49098EA51BD3443E0710">
    <w:name w:val="C8326DF882ED49098EA51BD3443E0710"/>
  </w:style>
  <w:style w:type="paragraph" w:customStyle="1" w:styleId="D8179978B7CF447781225D1ACDC77018">
    <w:name w:val="D8179978B7CF447781225D1ACDC77018"/>
  </w:style>
  <w:style w:type="paragraph" w:customStyle="1" w:styleId="98ABB6E0EB034FBD93C0DF62248E1D69">
    <w:name w:val="98ABB6E0EB034FBD93C0DF62248E1D69"/>
  </w:style>
  <w:style w:type="paragraph" w:customStyle="1" w:styleId="99ED5B43490F4B1687712CC548878057">
    <w:name w:val="99ED5B43490F4B1687712CC548878057"/>
  </w:style>
  <w:style w:type="paragraph" w:customStyle="1" w:styleId="470EF8B54DBF4966BBB66D0530C3A4F9">
    <w:name w:val="470EF8B54DBF4966BBB66D0530C3A4F9"/>
  </w:style>
  <w:style w:type="character" w:styleId="Emphasis">
    <w:name w:val="Emphasis"/>
    <w:basedOn w:val="DefaultParagraphFont"/>
    <w:uiPriority w:val="4"/>
    <w:unhideWhenUsed/>
    <w:qFormat/>
    <w:rsid w:val="00D456C7"/>
    <w:rPr>
      <w:i/>
      <w:iCs/>
    </w:rPr>
  </w:style>
  <w:style w:type="paragraph" w:customStyle="1" w:styleId="3F8F91B7DB29448E95A03A5A464575F5">
    <w:name w:val="3F8F91B7DB29448E95A03A5A464575F5"/>
  </w:style>
  <w:style w:type="paragraph" w:customStyle="1" w:styleId="917CA59DD21C4E20A5DCBA2BF6208548">
    <w:name w:val="917CA59DD21C4E20A5DCBA2BF6208548"/>
  </w:style>
  <w:style w:type="paragraph" w:customStyle="1" w:styleId="E5383F0072D246FC9736EA088750FC24">
    <w:name w:val="E5383F0072D246FC9736EA088750FC24"/>
  </w:style>
  <w:style w:type="paragraph" w:customStyle="1" w:styleId="17AF998D0ADD4E5D8B8F8BD04EA34377">
    <w:name w:val="17AF998D0ADD4E5D8B8F8BD04EA34377"/>
  </w:style>
  <w:style w:type="paragraph" w:customStyle="1" w:styleId="DAF5FF2CD325497C8BC0F7E1C03A3A78">
    <w:name w:val="DAF5FF2CD325497C8BC0F7E1C03A3A78"/>
  </w:style>
  <w:style w:type="paragraph" w:customStyle="1" w:styleId="13355EDA48944A809A35FE52BF955D6C">
    <w:name w:val="13355EDA48944A809A35FE52BF955D6C"/>
  </w:style>
  <w:style w:type="paragraph" w:customStyle="1" w:styleId="8FD0940AA91C49DB82AA3BB4092B7CC7">
    <w:name w:val="8FD0940AA91C49DB82AA3BB4092B7CC7"/>
  </w:style>
  <w:style w:type="paragraph" w:customStyle="1" w:styleId="545946EA979842B084311F22D0788B4C">
    <w:name w:val="545946EA979842B084311F22D0788B4C"/>
  </w:style>
  <w:style w:type="paragraph" w:customStyle="1" w:styleId="FD9D21280BF540A7BC9D15D3E3C99602">
    <w:name w:val="FD9D21280BF540A7BC9D15D3E3C99602"/>
  </w:style>
  <w:style w:type="paragraph" w:customStyle="1" w:styleId="6CB57565A2F34430B0D9E078D111CC8B">
    <w:name w:val="6CB57565A2F34430B0D9E078D111CC8B"/>
  </w:style>
  <w:style w:type="paragraph" w:customStyle="1" w:styleId="1BC53A32D3764549B2B3B58D26C8B2AB">
    <w:name w:val="1BC53A32D3764549B2B3B58D26C8B2AB"/>
  </w:style>
  <w:style w:type="paragraph" w:customStyle="1" w:styleId="1FB8A1EDC9D44E9490CAABFFF6F54325">
    <w:name w:val="1FB8A1EDC9D44E9490CAABFFF6F54325"/>
  </w:style>
  <w:style w:type="paragraph" w:customStyle="1" w:styleId="BD4A75337EC64BA1A6D0C7B72BBCBF2C">
    <w:name w:val="BD4A75337EC64BA1A6D0C7B72BBCBF2C"/>
  </w:style>
  <w:style w:type="paragraph" w:customStyle="1" w:styleId="F6A41BBBC19F451785D987C97CF621E6">
    <w:name w:val="F6A41BBBC19F451785D987C97CF621E6"/>
  </w:style>
  <w:style w:type="paragraph" w:customStyle="1" w:styleId="99B842434E084EB9A9A8493F3B011173">
    <w:name w:val="99B842434E084EB9A9A8493F3B011173"/>
  </w:style>
  <w:style w:type="paragraph" w:customStyle="1" w:styleId="F9F30DBAEE314C739475554613F4A9DE">
    <w:name w:val="F9F30DBAEE314C739475554613F4A9DE"/>
  </w:style>
  <w:style w:type="paragraph" w:customStyle="1" w:styleId="26968BF8FA7347BB9BC6D8E66C1B516C">
    <w:name w:val="26968BF8FA7347BB9BC6D8E66C1B516C"/>
  </w:style>
  <w:style w:type="paragraph" w:customStyle="1" w:styleId="E8F47D27C8C44C15B472FBFEF20FCC84">
    <w:name w:val="E8F47D27C8C44C15B472FBFEF20FCC84"/>
  </w:style>
  <w:style w:type="paragraph" w:customStyle="1" w:styleId="44415AD7FD5B46FC9C2C081C37718545">
    <w:name w:val="44415AD7FD5B46FC9C2C081C37718545"/>
  </w:style>
  <w:style w:type="paragraph" w:customStyle="1" w:styleId="BC9CB8141F2749D88053E0CF8D51ADE0">
    <w:name w:val="BC9CB8141F2749D88053E0CF8D51ADE0"/>
  </w:style>
  <w:style w:type="paragraph" w:customStyle="1" w:styleId="C6FEF12CC1534C33B07FA9CC08AF7248">
    <w:name w:val="C6FEF12CC1534C33B07FA9CC08AF7248"/>
  </w:style>
  <w:style w:type="paragraph" w:customStyle="1" w:styleId="C365DA63CE3C4E3BA8D0972FAE2933CC">
    <w:name w:val="C365DA63CE3C4E3BA8D0972FAE2933CC"/>
  </w:style>
  <w:style w:type="paragraph" w:customStyle="1" w:styleId="EEEAAE80AFA640F69AF0F0D358477CCA">
    <w:name w:val="EEEAAE80AFA640F69AF0F0D358477CCA"/>
  </w:style>
  <w:style w:type="paragraph" w:customStyle="1" w:styleId="B38CD984FF0346428C72E876E7F000D5">
    <w:name w:val="B38CD984FF0346428C72E876E7F000D5"/>
  </w:style>
  <w:style w:type="paragraph" w:customStyle="1" w:styleId="C1155EDA2CDA453B821AB15CD4FAEECA">
    <w:name w:val="C1155EDA2CDA453B821AB15CD4FAEECA"/>
  </w:style>
  <w:style w:type="paragraph" w:customStyle="1" w:styleId="382BBC4DBBFB4B7390540D809569DBF4">
    <w:name w:val="382BBC4DBBFB4B7390540D809569DBF4"/>
  </w:style>
  <w:style w:type="paragraph" w:customStyle="1" w:styleId="0037588CAD19463D914D08DC7B405AD1">
    <w:name w:val="0037588CAD19463D914D08DC7B405AD1"/>
  </w:style>
  <w:style w:type="paragraph" w:customStyle="1" w:styleId="31C55493C57D49238639D724B73E1012">
    <w:name w:val="31C55493C57D49238639D724B73E1012"/>
  </w:style>
  <w:style w:type="paragraph" w:customStyle="1" w:styleId="4722773167504A9D883BC1EE992B6AC1">
    <w:name w:val="4722773167504A9D883BC1EE992B6AC1"/>
  </w:style>
  <w:style w:type="paragraph" w:customStyle="1" w:styleId="9404BB801FB343C9816D24D0B6BCE3E7">
    <w:name w:val="9404BB801FB343C9816D24D0B6BCE3E7"/>
  </w:style>
  <w:style w:type="paragraph" w:customStyle="1" w:styleId="934E719FB4094535A0E172F903A93727">
    <w:name w:val="934E719FB4094535A0E172F903A93727"/>
  </w:style>
  <w:style w:type="paragraph" w:customStyle="1" w:styleId="EDB50E6D43534C3EADC7A9CEE72A9F1C">
    <w:name w:val="EDB50E6D43534C3EADC7A9CEE72A9F1C"/>
  </w:style>
  <w:style w:type="paragraph" w:customStyle="1" w:styleId="CF8034E016DE4DF18E89BAF7BBCB8742">
    <w:name w:val="CF8034E016DE4DF18E89BAF7BBCB8742"/>
  </w:style>
  <w:style w:type="paragraph" w:customStyle="1" w:styleId="C2C51124782C43F1BCAF43675ED741B2">
    <w:name w:val="C2C51124782C43F1BCAF43675ED741B2"/>
  </w:style>
  <w:style w:type="paragraph" w:customStyle="1" w:styleId="9E65F94B2F05434B897271122BDCF975">
    <w:name w:val="9E65F94B2F05434B897271122BDCF975"/>
  </w:style>
  <w:style w:type="paragraph" w:customStyle="1" w:styleId="D8ED073F09504EC383B44ED9AC7010B1">
    <w:name w:val="D8ED073F09504EC383B44ED9AC7010B1"/>
  </w:style>
  <w:style w:type="paragraph" w:customStyle="1" w:styleId="B2C1111363E54B84B9296A3FC09291BF">
    <w:name w:val="B2C1111363E54B84B9296A3FC09291BF"/>
  </w:style>
  <w:style w:type="paragraph" w:customStyle="1" w:styleId="83800B5E0F69481F985CE7689664FED4">
    <w:name w:val="83800B5E0F69481F985CE7689664FED4"/>
  </w:style>
  <w:style w:type="paragraph" w:customStyle="1" w:styleId="20A298000F7E486EA1544F653386FEF1">
    <w:name w:val="20A298000F7E486EA1544F653386FEF1"/>
  </w:style>
  <w:style w:type="paragraph" w:customStyle="1" w:styleId="CD9FD80BE5C846E390B0D150E585F9D9">
    <w:name w:val="CD9FD80BE5C846E390B0D150E585F9D9"/>
  </w:style>
  <w:style w:type="paragraph" w:customStyle="1" w:styleId="8A59E33AB449423E944E801FBD0DF0BC">
    <w:name w:val="8A59E33AB449423E944E801FBD0DF0BC"/>
  </w:style>
  <w:style w:type="paragraph" w:customStyle="1" w:styleId="F7B388EFE43A490DB9B47D77E4EBA437">
    <w:name w:val="F7B388EFE43A490DB9B47D77E4EBA437"/>
  </w:style>
  <w:style w:type="paragraph" w:customStyle="1" w:styleId="527A590FFD1845E59BD397CC531F1222">
    <w:name w:val="527A590FFD1845E59BD397CC531F1222"/>
  </w:style>
  <w:style w:type="paragraph" w:customStyle="1" w:styleId="E21148BBE5594DF7AFD18ED2C35508AB">
    <w:name w:val="E21148BBE5594DF7AFD18ED2C35508AB"/>
  </w:style>
  <w:style w:type="paragraph" w:customStyle="1" w:styleId="93E1E21C195040DDAB0D6A084B9DA30A">
    <w:name w:val="93E1E21C195040DDAB0D6A084B9DA30A"/>
  </w:style>
  <w:style w:type="paragraph" w:customStyle="1" w:styleId="6487D02CA0E442DF9C0143CDED03A693">
    <w:name w:val="6487D02CA0E442DF9C0143CDED03A693"/>
  </w:style>
  <w:style w:type="paragraph" w:customStyle="1" w:styleId="D0516C7F063A4F08A82C84AD46B42099">
    <w:name w:val="D0516C7F063A4F08A82C84AD46B42099"/>
  </w:style>
  <w:style w:type="paragraph" w:customStyle="1" w:styleId="30F1D384C9B9414F90D0F2DD14D4E4F4">
    <w:name w:val="30F1D384C9B9414F90D0F2DD14D4E4F4"/>
  </w:style>
  <w:style w:type="paragraph" w:customStyle="1" w:styleId="EB32681A443243359A8C826D713E3CCF">
    <w:name w:val="EB32681A443243359A8C826D713E3CCF"/>
  </w:style>
  <w:style w:type="paragraph" w:customStyle="1" w:styleId="A7AE4CBD97F4443BB9AC37A438D563F4">
    <w:name w:val="A7AE4CBD97F4443BB9AC37A438D563F4"/>
  </w:style>
  <w:style w:type="paragraph" w:customStyle="1" w:styleId="7BB05277F691400B8F0BE8BAEC7E6BFC">
    <w:name w:val="7BB05277F691400B8F0BE8BAEC7E6BFC"/>
  </w:style>
  <w:style w:type="paragraph" w:customStyle="1" w:styleId="2FD54143C2024B5CBC4A4C7E1071A400">
    <w:name w:val="2FD54143C2024B5CBC4A4C7E1071A400"/>
  </w:style>
  <w:style w:type="paragraph" w:customStyle="1" w:styleId="CC5ACB23F3D2438F89D8915AAFA25FD7">
    <w:name w:val="CC5ACB23F3D2438F89D8915AAFA25FD7"/>
  </w:style>
  <w:style w:type="paragraph" w:customStyle="1" w:styleId="4582383AF21B457F999D04D9403408DE">
    <w:name w:val="4582383AF21B457F999D04D9403408DE"/>
  </w:style>
  <w:style w:type="paragraph" w:customStyle="1" w:styleId="47A52609E9D447F2A6F47371B7461C6C">
    <w:name w:val="47A52609E9D447F2A6F47371B7461C6C"/>
  </w:style>
  <w:style w:type="paragraph" w:customStyle="1" w:styleId="31D99D6A6EA8425AA6BE3F58354548C6">
    <w:name w:val="31D99D6A6EA8425AA6BE3F58354548C6"/>
  </w:style>
  <w:style w:type="paragraph" w:customStyle="1" w:styleId="E034676700F24CBEA0D0485929431350">
    <w:name w:val="E034676700F24CBEA0D0485929431350"/>
  </w:style>
  <w:style w:type="paragraph" w:customStyle="1" w:styleId="8E3A1F9582884232BB21A7C4F7092E86">
    <w:name w:val="8E3A1F9582884232BB21A7C4F7092E86"/>
    <w:rsid w:val="00D456C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FREE college</Abstract>
  <CompanyAddress/>
  <CompanyPhone/>
  <CompanyFax/>
  <CompanyEmail/>
</CoverPageProperties>
</file>

<file path=customXml/item2.xml><?xml version="1.0" encoding="utf-8"?>
<b:Sources xmlns:b="http://schemas.openxmlformats.org/officeDocument/2006/bibliography" SelectedStyle="\APASixthEditionOfficeOnline.xsl" StyleName="APA" Version="6">
  <b:Source>
    <b:Tag>Article</b:Tag>
    <b:SourceType>JournalArticle</b:SourceType>
    <b:Guid>{A9826F97-9AB6-4323-9880-F46D9FA5FDF4}</b:Guid>
    <b:Title>Article Title</b:Title>
    <b:Year>Year</b:Year>
    <b:JournalName>Journal Title</b:JournalName>
    <b:Pages>Pages From - To</b:Pages>
    <b:Author>
      <b:Author>
        <b:NameList>
          <b:Person>
            <b:Last>Last Name</b:Last>
            <b:First>First,</b:First>
            <b:Middle>Middle</b:Middle>
          </b:Person>
        </b:NameList>
      </b:Author>
    </b:Author>
    <b:RefOrder>1</b:RefOrder>
  </b:Source>
  <b:Source>
    <b:Tag>Last</b:Tag>
    <b:SourceType>Book</b:SourceType>
    <b:Guid>{60AAA012-579D-4CB3-B717-40E27E8995F9}</b:Guid>
    <b:Title>Book Title</b:Title>
    <b:Year>Year</b:Year>
    <b:City>City Name</b:City>
    <b:Publisher>Publisher Name</b:Publisher>
    <b:Author>
      <b:Author>
        <b:NameList>
          <b:Person>
            <b:Last>Last Name</b:Last>
            <b:First>First,</b:First>
            <b:Middle>Middle</b:Middle>
          </b:Person>
        </b:NameList>
      </b:Author>
    </b:Author>
    <b:RefOrder>2</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30F1FB8-8708-4036-978F-35F16450B9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APA style report (6th edition)</Template>
  <TotalTime>2</TotalTime>
  <Pages>9</Pages>
  <Words>1769</Words>
  <Characters>10085</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Free College</vt:lpstr>
    </vt:vector>
  </TitlesOfParts>
  <Company/>
  <LinksUpToDate>false</LinksUpToDate>
  <CharactersWithSpaces>11831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Free College</dc:title>
  <dc:subject/>
  <dc:creator>Ariadna Fernandez</dc:creator>
  <cp:keywords/>
  <dc:description/>
  <cp:lastModifiedBy>Ariadna Fernandez</cp:lastModifiedBy>
  <cp:revision>6</cp:revision>
  <cp:lastPrinted>2019-11-11T04:48:00Z</cp:lastPrinted>
  <dcterms:created xsi:type="dcterms:W3CDTF">2019-11-18T01:07:00Z</dcterms:created>
  <dcterms:modified xsi:type="dcterms:W3CDTF">2019-11-18T01:08:00Z</dcterms:modified>
</cp:coreProperties>
</file>